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5C4" w:rsidRPr="00D100D7" w:rsidRDefault="00E74DB0" w:rsidP="006730E3">
      <w:pPr>
        <w:pStyle w:val="Tittel"/>
        <w:spacing w:before="560"/>
        <w:rPr>
          <w:lang w:val="nn-NO"/>
        </w:rPr>
      </w:pPr>
      <w:r>
        <w:rPr>
          <w:noProof/>
          <w:color w:val="FFFFFF" w:themeColor="background1"/>
          <w:sz w:val="2"/>
          <w:szCs w:val="2"/>
          <w:lang w:eastAsia="nb-NO"/>
        </w:rPr>
        <w:t>+</w:t>
      </w:r>
      <w:proofErr w:type="spellStart"/>
      <w:r w:rsidR="008641DC">
        <w:rPr>
          <w:lang w:val="nn-NO"/>
        </w:rPr>
        <w:t>Monteringsanvisning</w:t>
      </w:r>
      <w:proofErr w:type="spellEnd"/>
    </w:p>
    <w:p w:rsidR="006C006A" w:rsidRDefault="006C006A" w:rsidP="006C006A">
      <w:pPr>
        <w:pStyle w:val="Undertittel"/>
        <w:rPr>
          <w:b/>
        </w:rPr>
      </w:pPr>
    </w:p>
    <w:p w:rsidR="00EA58DE" w:rsidRPr="00A23A23" w:rsidRDefault="00C27B86" w:rsidP="00EA58DE">
      <w:pPr>
        <w:pStyle w:val="Undertittel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233045</wp:posOffset>
                </wp:positionV>
                <wp:extent cx="1900555" cy="1552575"/>
                <wp:effectExtent l="13970" t="11430" r="9525" b="7620"/>
                <wp:wrapSquare wrapText="bothSides"/>
                <wp:docPr id="4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8DE" w:rsidRDefault="00EA58DE">
                            <w:bookmarkStart w:id="0" w:name="_Hlk535920391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6269F" wp14:editId="35F467F8">
                                  <wp:extent cx="2112645" cy="1927994"/>
                                  <wp:effectExtent l="0" t="0" r="1905" b="0"/>
                                  <wp:docPr id="20" name="Bild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310" cy="1945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58.9pt;margin-top:18.35pt;width:149.65pt;height:122.2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" strokecolor="white [3212]">
                <v:textbox style="mso-fit-shape-to-text:t">
                  <w:txbxContent>
                    <w:p w:rsidR="00EA58DE" w:rsidRDefault="00EA58DE">
                      <w:bookmarkStart w:id="1" w:name="_Hlk535920391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BB6269F" wp14:editId="35F467F8">
                            <wp:extent cx="2112645" cy="1927994"/>
                            <wp:effectExtent l="0" t="0" r="1905" b="0"/>
                            <wp:docPr id="20" name="Bild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310" cy="1945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asciiTheme="minorHAnsi" w:hAnsiTheme="minorHAnsi" w:cstheme="minorHAnsi"/>
            <w:b/>
          </w:rPr>
          <w:alias w:val="Overskrift"/>
          <w:tag w:val="Overskrift"/>
          <w:id w:val="600309129"/>
          <w:placeholder>
            <w:docPart w:val="3B0CC6AF70C44D568062930B9D250287"/>
          </w:placeholder>
          <w:text w:multiLine="1"/>
        </w:sdtPr>
        <w:sdtEndPr/>
        <w:sdtContent>
          <w:r w:rsidR="00572140">
            <w:rPr>
              <w:rFonts w:asciiTheme="minorHAnsi" w:hAnsiTheme="minorHAnsi" w:cstheme="minorHAnsi"/>
              <w:b/>
            </w:rPr>
            <w:t>HAKKESPETTRØR</w:t>
          </w:r>
        </w:sdtContent>
      </w:sdt>
    </w:p>
    <w:p w:rsidR="00572140" w:rsidRDefault="00572140" w:rsidP="00EA58DE">
      <w:pPr>
        <w:pStyle w:val="Undertittel"/>
        <w:spacing w:before="0"/>
        <w:rPr>
          <w:rFonts w:asciiTheme="minorHAnsi" w:hAnsiTheme="minorHAnsi" w:cstheme="minorHAnsi"/>
          <w:sz w:val="22"/>
          <w:szCs w:val="22"/>
        </w:rPr>
      </w:pPr>
    </w:p>
    <w:p w:rsidR="00EA58DE" w:rsidRPr="00A23A23" w:rsidRDefault="00EA58DE" w:rsidP="00EA58DE">
      <w:pPr>
        <w:pStyle w:val="Undertittel"/>
        <w:spacing w:before="0"/>
        <w:rPr>
          <w:rFonts w:asciiTheme="minorHAnsi" w:hAnsiTheme="minorHAnsi" w:cstheme="minorHAnsi"/>
          <w:sz w:val="22"/>
          <w:szCs w:val="22"/>
        </w:rPr>
      </w:pPr>
      <w:r w:rsidRPr="00A23A23">
        <w:rPr>
          <w:rFonts w:asciiTheme="minorHAnsi" w:hAnsiTheme="minorHAnsi" w:cstheme="minorHAnsi"/>
          <w:sz w:val="22"/>
          <w:szCs w:val="22"/>
        </w:rPr>
        <w:t xml:space="preserve">Kan brukes på både nye og eksisterende stolper. </w:t>
      </w:r>
    </w:p>
    <w:p w:rsidR="00EA58DE" w:rsidRPr="00A23A23" w:rsidRDefault="00EA58DE" w:rsidP="00EA58DE">
      <w:pPr>
        <w:pStyle w:val="Undertittel"/>
        <w:spacing w:before="0"/>
        <w:rPr>
          <w:rFonts w:asciiTheme="minorHAnsi" w:hAnsiTheme="minorHAnsi" w:cstheme="minorHAnsi"/>
          <w:noProof/>
          <w:sz w:val="22"/>
          <w:szCs w:val="22"/>
        </w:rPr>
      </w:pPr>
      <w:r w:rsidRPr="00A23A23">
        <w:rPr>
          <w:rFonts w:asciiTheme="minorHAnsi" w:hAnsiTheme="minorHAnsi" w:cstheme="minorHAnsi"/>
          <w:noProof/>
          <w:sz w:val="22"/>
          <w:szCs w:val="22"/>
        </w:rPr>
        <w:t>Skruer og fallsikringsbeskyttelse medfølger.</w:t>
      </w:r>
    </w:p>
    <w:p w:rsidR="00EA58DE" w:rsidRPr="00A23A23" w:rsidRDefault="00EA58DE" w:rsidP="00EA58DE">
      <w:pPr>
        <w:ind w:left="700" w:hanging="700"/>
        <w:rPr>
          <w:rFonts w:cstheme="minorHAnsi"/>
          <w:noProof/>
        </w:rPr>
      </w:pPr>
      <w:r w:rsidRPr="00A23A23">
        <w:rPr>
          <w:rFonts w:cstheme="minorHAnsi"/>
          <w:noProof/>
        </w:rPr>
        <w:t xml:space="preserve">Hakkespettrør forsterker og utbedrer skadede stolper. </w:t>
      </w:r>
    </w:p>
    <w:p w:rsidR="00EA58DE" w:rsidRPr="00A23A23" w:rsidRDefault="00EA58DE" w:rsidP="00EA58DE">
      <w:pPr>
        <w:ind w:left="700" w:hanging="700"/>
        <w:rPr>
          <w:rFonts w:cstheme="minorHAnsi"/>
          <w:noProof/>
        </w:rPr>
      </w:pPr>
      <w:r w:rsidRPr="00A23A23">
        <w:rPr>
          <w:rFonts w:cstheme="minorHAnsi"/>
          <w:noProof/>
        </w:rPr>
        <w:t xml:space="preserve">Rørene gir sikkert feste for stolpesko. </w:t>
      </w:r>
    </w:p>
    <w:p w:rsidR="00EA58DE" w:rsidRPr="00A23A23" w:rsidRDefault="00EA58DE" w:rsidP="00EA58DE">
      <w:pPr>
        <w:ind w:left="700" w:hanging="700"/>
        <w:rPr>
          <w:rFonts w:cstheme="minorHAnsi"/>
        </w:rPr>
      </w:pPr>
      <w:r w:rsidRPr="00A23A23">
        <w:rPr>
          <w:rFonts w:cstheme="minorHAnsi"/>
        </w:rPr>
        <w:t xml:space="preserve">Gir økt levetid på </w:t>
      </w:r>
      <w:proofErr w:type="spellStart"/>
      <w:r w:rsidRPr="00A23A23">
        <w:rPr>
          <w:rFonts w:cstheme="minorHAnsi"/>
        </w:rPr>
        <w:t>trestolper</w:t>
      </w:r>
      <w:proofErr w:type="spellEnd"/>
    </w:p>
    <w:p w:rsidR="00247B62" w:rsidRPr="00A23A23" w:rsidRDefault="00247B62" w:rsidP="00E74DB0">
      <w:pPr>
        <w:rPr>
          <w:rFonts w:cstheme="minorHAnsi"/>
          <w:b/>
          <w:sz w:val="24"/>
          <w:szCs w:val="24"/>
          <w:lang w:val="nn-NO"/>
        </w:rPr>
      </w:pPr>
    </w:p>
    <w:p w:rsidR="00596ACC" w:rsidRPr="00A23A23" w:rsidRDefault="003E4FCE" w:rsidP="00E74DB0">
      <w:pPr>
        <w:rPr>
          <w:rFonts w:cstheme="minorHAnsi"/>
          <w:b/>
          <w:sz w:val="24"/>
          <w:szCs w:val="24"/>
          <w:lang w:val="nn-NO"/>
        </w:rPr>
      </w:pPr>
      <w:proofErr w:type="spellStart"/>
      <w:r w:rsidRPr="00A23A23">
        <w:rPr>
          <w:rFonts w:cstheme="minorHAnsi"/>
          <w:b/>
          <w:sz w:val="24"/>
          <w:szCs w:val="24"/>
          <w:lang w:val="nn-NO"/>
        </w:rPr>
        <w:t>Eksisterende</w:t>
      </w:r>
      <w:proofErr w:type="spellEnd"/>
      <w:r w:rsidRPr="00A23A23">
        <w:rPr>
          <w:rFonts w:cstheme="minorHAnsi"/>
          <w:b/>
          <w:sz w:val="24"/>
          <w:szCs w:val="24"/>
          <w:lang w:val="nn-NO"/>
        </w:rPr>
        <w:t xml:space="preserve"> stolpe</w:t>
      </w:r>
    </w:p>
    <w:p w:rsidR="003E4FCE" w:rsidRPr="00A23A23" w:rsidRDefault="003E4FCE" w:rsidP="003E4FCE">
      <w:pPr>
        <w:rPr>
          <w:rFonts w:cstheme="minorHAnsi"/>
        </w:rPr>
      </w:pPr>
      <w:r w:rsidRPr="00A23A23">
        <w:rPr>
          <w:rFonts w:cstheme="minorHAnsi"/>
        </w:rPr>
        <w:t>Mannskap:</w:t>
      </w:r>
      <w:r w:rsidR="00247B62" w:rsidRPr="00A23A23">
        <w:rPr>
          <w:rFonts w:cstheme="minorHAnsi"/>
        </w:rPr>
        <w:t xml:space="preserve"> </w:t>
      </w:r>
      <w:r w:rsidRPr="00A23A23">
        <w:rPr>
          <w:rFonts w:cstheme="minorHAnsi"/>
        </w:rPr>
        <w:t>Min</w:t>
      </w:r>
      <w:r w:rsidR="00247B62" w:rsidRPr="00A23A23">
        <w:rPr>
          <w:rFonts w:cstheme="minorHAnsi"/>
        </w:rPr>
        <w:t>imum</w:t>
      </w:r>
      <w:r w:rsidRPr="00A23A23">
        <w:rPr>
          <w:rFonts w:cstheme="minorHAnsi"/>
        </w:rPr>
        <w:t xml:space="preserve"> 2 montører mht. montasje og sikkerhet.</w:t>
      </w:r>
    </w:p>
    <w:p w:rsidR="003E4FCE" w:rsidRPr="00A23A23" w:rsidRDefault="003E4FCE" w:rsidP="003E4FCE">
      <w:pPr>
        <w:rPr>
          <w:rFonts w:cstheme="minorHAnsi"/>
        </w:rPr>
      </w:pPr>
    </w:p>
    <w:p w:rsidR="003C5172" w:rsidRPr="00A23A23" w:rsidRDefault="003C5172" w:rsidP="003E4FCE">
      <w:pPr>
        <w:rPr>
          <w:rFonts w:cstheme="minorHAnsi"/>
        </w:rPr>
      </w:pPr>
      <w:bookmarkStart w:id="2" w:name="_GoBack"/>
      <w:bookmarkEnd w:id="2"/>
    </w:p>
    <w:p w:rsidR="00B35F56" w:rsidRPr="00A23A23" w:rsidRDefault="00B35F56" w:rsidP="003E4FCE">
      <w:pPr>
        <w:rPr>
          <w:rFonts w:cstheme="minorHAnsi"/>
          <w:b/>
        </w:rPr>
      </w:pPr>
      <w:r w:rsidRPr="00A23A23">
        <w:rPr>
          <w:rFonts w:cstheme="minorHAnsi"/>
          <w:noProof/>
        </w:rPr>
        <w:drawing>
          <wp:anchor distT="0" distB="0" distL="114300" distR="114300" simplePos="0" relativeHeight="251658752" behindDoc="0" locked="0" layoutInCell="1" allowOverlap="1" wp14:anchorId="17FF837C" wp14:editId="4063DD20">
            <wp:simplePos x="0" y="0"/>
            <wp:positionH relativeFrom="column">
              <wp:posOffset>5253355</wp:posOffset>
            </wp:positionH>
            <wp:positionV relativeFrom="paragraph">
              <wp:posOffset>166370</wp:posOffset>
            </wp:positionV>
            <wp:extent cx="1133475" cy="1016000"/>
            <wp:effectExtent l="0" t="0" r="9525" b="0"/>
            <wp:wrapTight wrapText="bothSides">
              <wp:wrapPolygon edited="0">
                <wp:start x="0" y="0"/>
                <wp:lineTo x="0" y="21060"/>
                <wp:lineTo x="21418" y="21060"/>
                <wp:lineTo x="21418" y="0"/>
                <wp:lineTo x="0" y="0"/>
              </wp:wrapPolygon>
            </wp:wrapTight>
            <wp:docPr id="13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 b="15504"/>
                    <a:stretch/>
                  </pic:blipFill>
                  <pic:spPr bwMode="auto">
                    <a:xfrm>
                      <a:off x="0" y="0"/>
                      <a:ext cx="113347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CE" w:rsidRPr="00A23A23" w:rsidRDefault="003E4FCE" w:rsidP="003E4FCE">
      <w:pPr>
        <w:rPr>
          <w:rFonts w:cstheme="minorHAnsi"/>
          <w:b/>
        </w:rPr>
      </w:pPr>
      <w:r w:rsidRPr="00A23A23">
        <w:rPr>
          <w:rFonts w:cstheme="minorHAnsi"/>
          <w:b/>
        </w:rPr>
        <w:t>Forarbeid:</w:t>
      </w:r>
    </w:p>
    <w:p w:rsidR="003E4FCE" w:rsidRPr="00A23A23" w:rsidRDefault="003E4FCE" w:rsidP="003E4FCE">
      <w:pPr>
        <w:tabs>
          <w:tab w:val="left" w:pos="142"/>
        </w:tabs>
        <w:rPr>
          <w:rFonts w:cstheme="minorHAnsi"/>
        </w:rPr>
      </w:pPr>
      <w:r w:rsidRPr="00A23A23">
        <w:rPr>
          <w:rFonts w:cstheme="minorHAnsi"/>
        </w:rPr>
        <w:t xml:space="preserve">Dette er viktig arbeid for oppnå et bra resultat.  </w:t>
      </w:r>
    </w:p>
    <w:p w:rsidR="003E4FCE" w:rsidRPr="00A23A23" w:rsidRDefault="003E4FCE" w:rsidP="003E4FCE">
      <w:pPr>
        <w:rPr>
          <w:rFonts w:cstheme="minorHAnsi"/>
        </w:rPr>
      </w:pPr>
      <w:r w:rsidRPr="00A23A23">
        <w:rPr>
          <w:rFonts w:cstheme="minorHAnsi"/>
        </w:rPr>
        <w:t xml:space="preserve">Inspiser stolpe for skader og hakkespetthull. </w:t>
      </w:r>
    </w:p>
    <w:p w:rsidR="003C5172" w:rsidRPr="00A23A23" w:rsidRDefault="003E4FCE" w:rsidP="009214D9">
      <w:pPr>
        <w:rPr>
          <w:rFonts w:cstheme="minorHAnsi"/>
        </w:rPr>
      </w:pPr>
      <w:r w:rsidRPr="00A23A23">
        <w:rPr>
          <w:rFonts w:cstheme="minorHAnsi"/>
        </w:rPr>
        <w:t xml:space="preserve">Hull renskes for fremmedlegemer sprøytes med </w:t>
      </w:r>
      <w:proofErr w:type="spellStart"/>
      <w:r w:rsidRPr="00A23A23">
        <w:rPr>
          <w:rFonts w:cstheme="minorHAnsi"/>
        </w:rPr>
        <w:t>boracol</w:t>
      </w:r>
      <w:proofErr w:type="spellEnd"/>
      <w:r w:rsidRPr="00A23A23">
        <w:rPr>
          <w:rFonts w:cstheme="minorHAnsi"/>
        </w:rPr>
        <w:t xml:space="preserve"> for å </w:t>
      </w:r>
    </w:p>
    <w:p w:rsidR="009214D9" w:rsidRPr="00A23A23" w:rsidRDefault="003C5172" w:rsidP="009214D9">
      <w:pPr>
        <w:rPr>
          <w:rFonts w:cstheme="minorHAnsi"/>
          <w:b/>
        </w:rPr>
      </w:pPr>
      <w:r w:rsidRPr="00A23A2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173990</wp:posOffset>
                </wp:positionV>
                <wp:extent cx="1123950" cy="352425"/>
                <wp:effectExtent l="0" t="0" r="0" b="9525"/>
                <wp:wrapSquare wrapText="bothSides"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4D9" w:rsidRDefault="009214D9" w:rsidP="00247B62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</w:rPr>
                              <w:t>Hakkespett</w:t>
                            </w:r>
                          </w:p>
                          <w:p w:rsidR="009214D9" w:rsidRDefault="00921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3.65pt;margin-top:13.7pt;width:88.5pt;height:27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" stroked="f">
                <v:textbox>
                  <w:txbxContent>
                    <w:p w:rsidR="009214D9" w:rsidRDefault="009214D9" w:rsidP="00247B62">
                      <w:pPr>
                        <w:jc w:val="center"/>
                        <w:rPr>
                          <w:rFonts w:asciiTheme="majorHAnsi" w:hAnsiTheme="majorHAnsi" w:cs="Arial"/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</w:rPr>
                        <w:t>Hakkespett</w:t>
                      </w:r>
                    </w:p>
                    <w:p w:rsidR="009214D9" w:rsidRDefault="009214D9"/>
                  </w:txbxContent>
                </v:textbox>
                <w10:wrap type="square"/>
              </v:shape>
            </w:pict>
          </mc:Fallback>
        </mc:AlternateContent>
      </w:r>
      <w:r w:rsidR="003E4FCE" w:rsidRPr="00A23A23">
        <w:rPr>
          <w:rFonts w:cstheme="minorHAnsi"/>
        </w:rPr>
        <w:t xml:space="preserve">hindre/stoppe råteskader. Se </w:t>
      </w:r>
      <w:hyperlink r:id="rId10" w:history="1">
        <w:r w:rsidR="00396AA6" w:rsidRPr="00396AA6">
          <w:rPr>
            <w:rStyle w:val="Hyperkobling"/>
            <w:rFonts w:cstheme="minorHAnsi"/>
          </w:rPr>
          <w:t>REN</w:t>
        </w:r>
        <w:r w:rsidR="00EC1A7C">
          <w:rPr>
            <w:rStyle w:val="Hyperkobling"/>
            <w:rFonts w:cstheme="minorHAnsi"/>
          </w:rPr>
          <w:t xml:space="preserve"> </w:t>
        </w:r>
        <w:r w:rsidR="00396AA6" w:rsidRPr="00396AA6">
          <w:rPr>
            <w:rStyle w:val="Hyperkobling"/>
            <w:rFonts w:cstheme="minorHAnsi"/>
          </w:rPr>
          <w:t>blad 2022 -</w:t>
        </w:r>
        <w:r w:rsidR="00882AAB">
          <w:rPr>
            <w:rStyle w:val="Hyperkobling"/>
            <w:rFonts w:cstheme="minorHAnsi"/>
          </w:rPr>
          <w:t xml:space="preserve"> </w:t>
        </w:r>
        <w:r w:rsidR="00396AA6" w:rsidRPr="00396AA6">
          <w:rPr>
            <w:rStyle w:val="Hyperkobling"/>
            <w:rFonts w:cstheme="minorHAnsi"/>
          </w:rPr>
          <w:t>4.4.1 PE Rør.</w:t>
        </w:r>
      </w:hyperlink>
      <w:r w:rsidR="0078667B" w:rsidRPr="00A23A23">
        <w:rPr>
          <w:rFonts w:cstheme="minorHAnsi"/>
          <w:b/>
        </w:rPr>
        <w:t xml:space="preserve"> </w:t>
      </w:r>
    </w:p>
    <w:p w:rsidR="00247B62" w:rsidRPr="00A23A23" w:rsidRDefault="009214D9" w:rsidP="003E4FCE">
      <w:pPr>
        <w:rPr>
          <w:rFonts w:cstheme="minorHAnsi"/>
        </w:rPr>
      </w:pPr>
      <w:r w:rsidRPr="00A23A23">
        <w:rPr>
          <w:rFonts w:cstheme="minorHAnsi"/>
          <w:noProof/>
        </w:rPr>
        <w:drawing>
          <wp:anchor distT="0" distB="0" distL="114300" distR="114300" simplePos="0" relativeHeight="251662848" behindDoc="1" locked="0" layoutInCell="1" allowOverlap="1" wp14:anchorId="2186015C" wp14:editId="2CEEE118">
            <wp:simplePos x="0" y="0"/>
            <wp:positionH relativeFrom="column">
              <wp:posOffset>5278755</wp:posOffset>
            </wp:positionH>
            <wp:positionV relativeFrom="paragraph">
              <wp:posOffset>130175</wp:posOffset>
            </wp:positionV>
            <wp:extent cx="110871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155" y="21350"/>
                <wp:lineTo x="21155" y="0"/>
                <wp:lineTo x="0" y="0"/>
              </wp:wrapPolygon>
            </wp:wrapTight>
            <wp:docPr id="1" name="Bilde 4" descr="29-sopp-i-sprekk-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-sopp-i-sprekk-kop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7" r="1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FCE" w:rsidRPr="00A23A23">
        <w:rPr>
          <w:rFonts w:cstheme="minorHAnsi"/>
          <w:b/>
        </w:rPr>
        <w:t>Viktig</w:t>
      </w:r>
      <w:r w:rsidR="003E4FCE" w:rsidRPr="00A23A23">
        <w:rPr>
          <w:rFonts w:cstheme="minorHAnsi"/>
        </w:rPr>
        <w:t xml:space="preserve">: </w:t>
      </w:r>
    </w:p>
    <w:p w:rsidR="009D0DA8" w:rsidRPr="00A23A23" w:rsidRDefault="003E4FCE" w:rsidP="003E4FCE">
      <w:pPr>
        <w:rPr>
          <w:rFonts w:cstheme="minorHAnsi"/>
        </w:rPr>
      </w:pPr>
      <w:r w:rsidRPr="00A23A23">
        <w:rPr>
          <w:rFonts w:cstheme="minorHAnsi"/>
        </w:rPr>
        <w:t xml:space="preserve">Se etter soppvekster på stolpen. Dette er starten av en råteprosess som </w:t>
      </w:r>
    </w:p>
    <w:p w:rsidR="003E4FCE" w:rsidRPr="00A23A23" w:rsidRDefault="003E4FCE" w:rsidP="003E4FCE">
      <w:pPr>
        <w:rPr>
          <w:rFonts w:cstheme="minorHAnsi"/>
        </w:rPr>
      </w:pPr>
      <w:r w:rsidRPr="00A23A23">
        <w:rPr>
          <w:rFonts w:cstheme="minorHAnsi"/>
        </w:rPr>
        <w:t>må fjernes.</w:t>
      </w:r>
      <w:r w:rsidR="009214D9" w:rsidRPr="00A23A23">
        <w:rPr>
          <w:rFonts w:cstheme="minorHAnsi"/>
          <w:noProof/>
        </w:rPr>
        <w:t xml:space="preserve"> </w:t>
      </w:r>
    </w:p>
    <w:p w:rsidR="003E4FCE" w:rsidRPr="00A23A23" w:rsidRDefault="003E4FCE" w:rsidP="003E4FCE">
      <w:pPr>
        <w:rPr>
          <w:rFonts w:cstheme="minorHAnsi"/>
        </w:rPr>
      </w:pPr>
    </w:p>
    <w:p w:rsidR="009D0DA8" w:rsidRPr="00A23A23" w:rsidRDefault="003E4FCE" w:rsidP="003E4FCE">
      <w:pPr>
        <w:rPr>
          <w:rFonts w:cstheme="minorHAnsi"/>
        </w:rPr>
      </w:pPr>
      <w:r w:rsidRPr="00A23A23">
        <w:rPr>
          <w:rFonts w:cstheme="minorHAnsi"/>
        </w:rPr>
        <w:t xml:space="preserve">Bestem hvor stor del av stolpen som må beskyttes. Rørlengde er satt til 1,5 m </w:t>
      </w:r>
    </w:p>
    <w:p w:rsidR="003E4FCE" w:rsidRPr="00A23A23" w:rsidRDefault="003E4FCE" w:rsidP="003E4FCE">
      <w:pPr>
        <w:rPr>
          <w:rFonts w:cstheme="minorHAnsi"/>
        </w:rPr>
      </w:pPr>
      <w:r w:rsidRPr="00A23A23">
        <w:rPr>
          <w:rFonts w:cstheme="minorHAnsi"/>
        </w:rPr>
        <w:t xml:space="preserve">på grunn av montasjevennlighet. De er enkle å skjøte. </w:t>
      </w:r>
    </w:p>
    <w:p w:rsidR="003A6DE5" w:rsidRDefault="003C5172" w:rsidP="003E4FCE">
      <w:pPr>
        <w:rPr>
          <w:rFonts w:cstheme="minorHAnsi"/>
        </w:rPr>
      </w:pPr>
      <w:r w:rsidRPr="00A23A2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E38F7E6" wp14:editId="0A8AFEAF">
                <wp:simplePos x="0" y="0"/>
                <wp:positionH relativeFrom="column">
                  <wp:posOffset>5272405</wp:posOffset>
                </wp:positionH>
                <wp:positionV relativeFrom="paragraph">
                  <wp:posOffset>119380</wp:posOffset>
                </wp:positionV>
                <wp:extent cx="1123950" cy="352425"/>
                <wp:effectExtent l="0" t="0" r="0" b="952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B62" w:rsidRDefault="00247B62" w:rsidP="00247B62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</w:rPr>
                              <w:t>Soppvekst</w:t>
                            </w:r>
                          </w:p>
                          <w:p w:rsidR="00247B62" w:rsidRDefault="00247B62" w:rsidP="00247B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F7E6" id="_x0000_s1028" type="#_x0000_t202" style="position:absolute;margin-left:415.15pt;margin-top:9.4pt;width:88.5pt;height:27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" stroked="f">
                <v:textbox>
                  <w:txbxContent>
                    <w:p w:rsidR="00247B62" w:rsidRDefault="00247B62" w:rsidP="00247B62">
                      <w:pPr>
                        <w:jc w:val="center"/>
                        <w:rPr>
                          <w:rFonts w:asciiTheme="majorHAnsi" w:hAnsiTheme="majorHAnsi" w:cs="Arial"/>
                          <w:b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</w:rPr>
                        <w:t>Soppvekst</w:t>
                      </w:r>
                    </w:p>
                    <w:p w:rsidR="00247B62" w:rsidRDefault="00247B62" w:rsidP="00247B62"/>
                  </w:txbxContent>
                </v:textbox>
                <w10:wrap type="square"/>
              </v:shape>
            </w:pict>
          </mc:Fallback>
        </mc:AlternateContent>
      </w:r>
      <w:r w:rsidR="003E4FCE" w:rsidRPr="00A23A23">
        <w:rPr>
          <w:rFonts w:cstheme="minorHAnsi"/>
        </w:rPr>
        <w:t>De kan leveres i andre lengder på bestilling.</w:t>
      </w:r>
    </w:p>
    <w:p w:rsidR="00A23A23" w:rsidRDefault="00A23A23" w:rsidP="003E4FCE">
      <w:pPr>
        <w:rPr>
          <w:rFonts w:cstheme="minorHAnsi"/>
        </w:rPr>
      </w:pPr>
    </w:p>
    <w:p w:rsidR="00A23A23" w:rsidRPr="00A23A23" w:rsidRDefault="00A23A23" w:rsidP="003E4FCE">
      <w:pPr>
        <w:rPr>
          <w:rFonts w:cstheme="minorHAnsi"/>
        </w:rPr>
      </w:pPr>
    </w:p>
    <w:p w:rsidR="003C5172" w:rsidRPr="00A23A23" w:rsidRDefault="003C5172" w:rsidP="003C5172">
      <w:pPr>
        <w:pBdr>
          <w:bottom w:val="single" w:sz="6" w:space="1" w:color="auto"/>
        </w:pBdr>
        <w:rPr>
          <w:rFonts w:cstheme="minorHAnsi"/>
          <w:b/>
        </w:rPr>
      </w:pPr>
    </w:p>
    <w:p w:rsidR="00A23A23" w:rsidRPr="00A23A23" w:rsidRDefault="00A23A23" w:rsidP="003C5172">
      <w:pPr>
        <w:rPr>
          <w:rFonts w:cstheme="minorHAnsi"/>
          <w:b/>
          <w:sz w:val="24"/>
          <w:szCs w:val="24"/>
        </w:rPr>
      </w:pPr>
    </w:p>
    <w:p w:rsidR="003C5172" w:rsidRPr="00A23A23" w:rsidRDefault="00B35F56" w:rsidP="003C5172">
      <w:pPr>
        <w:rPr>
          <w:rFonts w:cstheme="minorHAnsi"/>
          <w:b/>
          <w:sz w:val="24"/>
          <w:szCs w:val="24"/>
        </w:rPr>
      </w:pPr>
      <w:r w:rsidRPr="00A23A23">
        <w:rPr>
          <w:rFonts w:cstheme="minorHAnsi"/>
          <w:b/>
          <w:sz w:val="24"/>
          <w:szCs w:val="24"/>
        </w:rPr>
        <w:t>MONTERING</w:t>
      </w:r>
    </w:p>
    <w:p w:rsidR="00B35F56" w:rsidRPr="00A23A23" w:rsidRDefault="00B35F56" w:rsidP="003C5172">
      <w:pPr>
        <w:rPr>
          <w:rFonts w:cstheme="minorHAnsi"/>
          <w:b/>
        </w:rPr>
      </w:pPr>
    </w:p>
    <w:p w:rsidR="003C5172" w:rsidRPr="00A23A23" w:rsidRDefault="003C5172" w:rsidP="003C5172">
      <w:pPr>
        <w:rPr>
          <w:rFonts w:cstheme="minorHAnsi"/>
          <w:b/>
        </w:rPr>
      </w:pPr>
      <w:r w:rsidRPr="00A23A23">
        <w:rPr>
          <w:rFonts w:cstheme="minorHAnsi"/>
          <w:b/>
        </w:rPr>
        <w:t xml:space="preserve">Person 1: </w:t>
      </w:r>
    </w:p>
    <w:p w:rsidR="003C5172" w:rsidRPr="00A23A23" w:rsidRDefault="003C5172" w:rsidP="003C5172">
      <w:pPr>
        <w:rPr>
          <w:rFonts w:cstheme="minorHAnsi"/>
        </w:rPr>
      </w:pPr>
    </w:p>
    <w:p w:rsidR="003C5172" w:rsidRPr="00A23A23" w:rsidRDefault="00B35F56" w:rsidP="003C5172">
      <w:pPr>
        <w:pStyle w:val="Listeavsnitt"/>
        <w:numPr>
          <w:ilvl w:val="0"/>
          <w:numId w:val="6"/>
        </w:numPr>
        <w:rPr>
          <w:rFonts w:cstheme="minorHAnsi"/>
        </w:rPr>
      </w:pPr>
      <w:r w:rsidRPr="00A23A23">
        <w:rPr>
          <w:rFonts w:cstheme="minorHAnsi"/>
          <w:noProof/>
        </w:rPr>
        <w:drawing>
          <wp:anchor distT="0" distB="0" distL="114300" distR="114300" simplePos="0" relativeHeight="251713536" behindDoc="1" locked="0" layoutInCell="1" allowOverlap="1" wp14:anchorId="0F91EBC2" wp14:editId="6C0E2A92">
            <wp:simplePos x="0" y="0"/>
            <wp:positionH relativeFrom="margin">
              <wp:posOffset>4824095</wp:posOffset>
            </wp:positionH>
            <wp:positionV relativeFrom="margin">
              <wp:posOffset>7275830</wp:posOffset>
            </wp:positionV>
            <wp:extent cx="1939925" cy="1054100"/>
            <wp:effectExtent l="0" t="0" r="3175" b="0"/>
            <wp:wrapTight wrapText="bothSides">
              <wp:wrapPolygon edited="0">
                <wp:start x="0" y="0"/>
                <wp:lineTo x="0" y="21080"/>
                <wp:lineTo x="21423" y="21080"/>
                <wp:lineTo x="21423" y="0"/>
                <wp:lineTo x="0" y="0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172" w:rsidRPr="00A23A23">
        <w:rPr>
          <w:rFonts w:cstheme="minorHAnsi"/>
        </w:rPr>
        <w:t xml:space="preserve">Montasje av luftehatt. Påfør Tec-7 rundt stolpen. Ved sår/sprekker </w:t>
      </w:r>
    </w:p>
    <w:p w:rsidR="003C5172" w:rsidRPr="00A23A23" w:rsidRDefault="003C5172" w:rsidP="003C5172">
      <w:pPr>
        <w:pStyle w:val="Listeavsnitt"/>
        <w:spacing w:line="240" w:lineRule="auto"/>
        <w:rPr>
          <w:rFonts w:cstheme="minorHAnsi"/>
        </w:rPr>
      </w:pPr>
      <w:r w:rsidRPr="00A23A23">
        <w:rPr>
          <w:rFonts w:cstheme="minorHAnsi"/>
        </w:rPr>
        <w:t xml:space="preserve">i stolpen, må disse fylles godt. </w:t>
      </w:r>
    </w:p>
    <w:p w:rsidR="003C5172" w:rsidRPr="00A23A23" w:rsidRDefault="003C5172" w:rsidP="003C5172">
      <w:pPr>
        <w:pStyle w:val="Listeavsnitt"/>
        <w:spacing w:line="240" w:lineRule="auto"/>
        <w:rPr>
          <w:rFonts w:cstheme="minorHAnsi"/>
        </w:rPr>
      </w:pPr>
    </w:p>
    <w:p w:rsidR="003C5172" w:rsidRPr="00A23A23" w:rsidRDefault="003C5172" w:rsidP="003C5172">
      <w:pPr>
        <w:pStyle w:val="Listeavsnitt"/>
        <w:numPr>
          <w:ilvl w:val="0"/>
          <w:numId w:val="6"/>
        </w:numPr>
        <w:spacing w:line="240" w:lineRule="auto"/>
        <w:rPr>
          <w:rFonts w:cstheme="minorHAnsi"/>
        </w:rPr>
      </w:pPr>
      <w:r w:rsidRPr="00A23A23">
        <w:rPr>
          <w:rFonts w:cstheme="minorHAnsi"/>
        </w:rPr>
        <w:t xml:space="preserve">Plasser luftehatt vinkelrett på stolpen, fest den med spiker i ene </w:t>
      </w:r>
    </w:p>
    <w:p w:rsidR="003C5172" w:rsidRPr="00A23A23" w:rsidRDefault="003C5172" w:rsidP="003C5172">
      <w:pPr>
        <w:pStyle w:val="Listeavsnitt"/>
        <w:rPr>
          <w:rFonts w:cstheme="minorHAnsi"/>
        </w:rPr>
      </w:pPr>
      <w:r w:rsidRPr="00A23A23">
        <w:rPr>
          <w:rFonts w:cstheme="minorHAnsi"/>
        </w:rPr>
        <w:t xml:space="preserve">enden. Stram luftehatten, og påse at den tetter godt inntil stolpen. </w:t>
      </w:r>
    </w:p>
    <w:p w:rsidR="003C5172" w:rsidRPr="00A23A23" w:rsidRDefault="003C5172" w:rsidP="003C5172">
      <w:pPr>
        <w:pStyle w:val="Listeavsnitt"/>
        <w:rPr>
          <w:rFonts w:cstheme="minorHAnsi"/>
          <w:lang w:val="nn-NO"/>
        </w:rPr>
      </w:pPr>
      <w:r w:rsidRPr="00A23A23">
        <w:rPr>
          <w:rFonts w:cstheme="minorHAnsi"/>
        </w:rPr>
        <w:t>Festes med 3 stk. skruer rundt på stolpen</w:t>
      </w:r>
    </w:p>
    <w:p w:rsidR="00596ACC" w:rsidRPr="00A23A23" w:rsidRDefault="00596ACC" w:rsidP="003A6DE5">
      <w:pPr>
        <w:rPr>
          <w:rFonts w:cstheme="minorHAnsi"/>
          <w:b/>
          <w:color w:val="000000"/>
          <w:kern w:val="24"/>
          <w:sz w:val="20"/>
          <w:szCs w:val="20"/>
        </w:rPr>
      </w:pPr>
    </w:p>
    <w:p w:rsidR="00596ACC" w:rsidRPr="00A23A23" w:rsidRDefault="00596ACC" w:rsidP="003A6DE5">
      <w:pPr>
        <w:rPr>
          <w:rFonts w:cstheme="minorHAnsi"/>
          <w:b/>
          <w:color w:val="000000"/>
          <w:kern w:val="24"/>
          <w:sz w:val="20"/>
          <w:szCs w:val="20"/>
        </w:rPr>
      </w:pPr>
    </w:p>
    <w:p w:rsidR="006C006A" w:rsidRPr="00A23A23" w:rsidRDefault="006C006A" w:rsidP="003A6DE5">
      <w:pPr>
        <w:rPr>
          <w:rFonts w:cstheme="minorHAnsi"/>
          <w:b/>
          <w:color w:val="000000"/>
          <w:kern w:val="24"/>
          <w:sz w:val="20"/>
          <w:szCs w:val="20"/>
        </w:rPr>
      </w:pPr>
    </w:p>
    <w:p w:rsidR="003C5172" w:rsidRPr="00A23A23" w:rsidRDefault="003C5172" w:rsidP="003C5172">
      <w:pPr>
        <w:rPr>
          <w:rFonts w:cstheme="minorHAnsi"/>
          <w:b/>
        </w:rPr>
      </w:pPr>
      <w:r w:rsidRPr="00A23A23">
        <w:rPr>
          <w:rFonts w:cstheme="minorHAnsi"/>
          <w:b/>
        </w:rPr>
        <w:t>Person 2:</w:t>
      </w:r>
    </w:p>
    <w:p w:rsidR="003C5172" w:rsidRPr="00A23A23" w:rsidRDefault="003C5172" w:rsidP="003C5172">
      <w:pPr>
        <w:rPr>
          <w:rFonts w:cstheme="minorHAnsi"/>
        </w:rPr>
      </w:pPr>
    </w:p>
    <w:p w:rsidR="00A23A23" w:rsidRDefault="003C5172" w:rsidP="008A4210">
      <w:pPr>
        <w:pStyle w:val="Listeavsnitt"/>
        <w:numPr>
          <w:ilvl w:val="0"/>
          <w:numId w:val="7"/>
        </w:numPr>
        <w:rPr>
          <w:rFonts w:cstheme="minorHAnsi"/>
        </w:rPr>
      </w:pPr>
      <w:r w:rsidRPr="00A23A23">
        <w:rPr>
          <w:rFonts w:cstheme="minorHAnsi"/>
          <w:b/>
          <w:noProof/>
        </w:rPr>
        <w:drawing>
          <wp:anchor distT="0" distB="0" distL="114300" distR="114300" simplePos="0" relativeHeight="251715584" behindDoc="0" locked="0" layoutInCell="1" allowOverlap="1" wp14:anchorId="3C2EC4D4" wp14:editId="6941BF85">
            <wp:simplePos x="0" y="0"/>
            <wp:positionH relativeFrom="margin">
              <wp:posOffset>4201160</wp:posOffset>
            </wp:positionH>
            <wp:positionV relativeFrom="paragraph">
              <wp:posOffset>5715</wp:posOffset>
            </wp:positionV>
            <wp:extent cx="2194560" cy="1879600"/>
            <wp:effectExtent l="0" t="0" r="0" b="6350"/>
            <wp:wrapSquare wrapText="bothSides"/>
            <wp:docPr id="2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0" t="6268" r="2603" b="1474"/>
                    <a:stretch/>
                  </pic:blipFill>
                  <pic:spPr bwMode="auto">
                    <a:xfrm>
                      <a:off x="0" y="0"/>
                      <a:ext cx="21945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A23">
        <w:rPr>
          <w:rFonts w:cstheme="minorHAnsi"/>
        </w:rPr>
        <w:t xml:space="preserve">Bruk propanbrenner og varm røret innvendig, røret vil åpne seg. Viktig og ikke varme for mye. Mens røret </w:t>
      </w:r>
    </w:p>
    <w:p w:rsidR="003C5172" w:rsidRPr="00A23A23" w:rsidRDefault="003C5172" w:rsidP="00A23A23">
      <w:pPr>
        <w:pStyle w:val="Listeavsnitt"/>
        <w:rPr>
          <w:rFonts w:cstheme="minorHAnsi"/>
        </w:rPr>
      </w:pPr>
      <w:r w:rsidRPr="00A23A23">
        <w:rPr>
          <w:rFonts w:cstheme="minorHAnsi"/>
        </w:rPr>
        <w:t xml:space="preserve">fortsatt er varmt heises det opp i stolpen og presses direkte på/rundt stolpen. </w:t>
      </w:r>
    </w:p>
    <w:p w:rsidR="00B35F56" w:rsidRPr="00A23A23" w:rsidRDefault="00B35F56" w:rsidP="00B35F56">
      <w:pPr>
        <w:rPr>
          <w:rFonts w:cstheme="minorHAnsi"/>
        </w:rPr>
      </w:pPr>
      <w:r w:rsidRPr="00A23A23">
        <w:rPr>
          <w:rFonts w:cstheme="minorHAnsi"/>
        </w:rPr>
        <w:tab/>
      </w:r>
      <w:r w:rsidR="003C5172" w:rsidRPr="00A23A23">
        <w:rPr>
          <w:rFonts w:cstheme="minorHAnsi"/>
        </w:rPr>
        <w:t xml:space="preserve">Gjenta dette med rør 2 og sett det på fra motsatt side. </w:t>
      </w:r>
      <w:r w:rsidR="00A23A23">
        <w:rPr>
          <w:rFonts w:cstheme="minorHAnsi"/>
        </w:rPr>
        <w:tab/>
      </w:r>
      <w:r w:rsidR="003C5172" w:rsidRPr="00A23A23">
        <w:rPr>
          <w:rFonts w:cstheme="minorHAnsi"/>
        </w:rPr>
        <w:t xml:space="preserve">Bruk jekketalje eller strammebånd for å presse rørene </w:t>
      </w:r>
      <w:r w:rsidR="00A23A23">
        <w:rPr>
          <w:rFonts w:cstheme="minorHAnsi"/>
        </w:rPr>
        <w:tab/>
      </w:r>
      <w:r w:rsidR="003C5172" w:rsidRPr="00A23A23">
        <w:rPr>
          <w:rFonts w:cstheme="minorHAnsi"/>
        </w:rPr>
        <w:t xml:space="preserve">sammen mot </w:t>
      </w:r>
      <w:r w:rsidRPr="00A23A23">
        <w:rPr>
          <w:rFonts w:cstheme="minorHAnsi"/>
        </w:rPr>
        <w:tab/>
      </w:r>
      <w:r w:rsidR="003C5172" w:rsidRPr="00A23A23">
        <w:rPr>
          <w:rFonts w:cstheme="minorHAnsi"/>
        </w:rPr>
        <w:t xml:space="preserve">stolpen. Forbor med 5mm vanlig metallbor </w:t>
      </w:r>
      <w:r w:rsidR="00A23A23">
        <w:rPr>
          <w:rFonts w:cstheme="minorHAnsi"/>
        </w:rPr>
        <w:tab/>
      </w:r>
      <w:r w:rsidR="003C5172" w:rsidRPr="00A23A23">
        <w:rPr>
          <w:rFonts w:cstheme="minorHAnsi"/>
        </w:rPr>
        <w:t xml:space="preserve">der fallsikringshylser ønskes montert. Den andre siden av </w:t>
      </w:r>
      <w:r w:rsidR="00A23A23">
        <w:rPr>
          <w:rFonts w:cstheme="minorHAnsi"/>
        </w:rPr>
        <w:tab/>
      </w:r>
      <w:r w:rsidR="003C5172" w:rsidRPr="00A23A23">
        <w:rPr>
          <w:rFonts w:cstheme="minorHAnsi"/>
        </w:rPr>
        <w:t xml:space="preserve">røret festes med </w:t>
      </w:r>
      <w:r w:rsidR="003B2EF5">
        <w:rPr>
          <w:rFonts w:cstheme="minorHAnsi"/>
        </w:rPr>
        <w:t xml:space="preserve">franske </w:t>
      </w:r>
      <w:proofErr w:type="spellStart"/>
      <w:r w:rsidR="003B2EF5">
        <w:rPr>
          <w:rFonts w:cstheme="minorHAnsi"/>
        </w:rPr>
        <w:t>treskruer</w:t>
      </w:r>
      <w:proofErr w:type="spellEnd"/>
      <w:r w:rsidR="003B2EF5">
        <w:rPr>
          <w:rFonts w:cstheme="minorHAnsi"/>
        </w:rPr>
        <w:t>.</w:t>
      </w:r>
    </w:p>
    <w:p w:rsidR="00B35F56" w:rsidRPr="00A23A23" w:rsidRDefault="00B35F56" w:rsidP="00B35F56">
      <w:pPr>
        <w:rPr>
          <w:rFonts w:cstheme="minorHAnsi"/>
        </w:rPr>
      </w:pPr>
    </w:p>
    <w:p w:rsidR="00B35F56" w:rsidRDefault="00B35F56" w:rsidP="00B35F56">
      <w:pPr>
        <w:rPr>
          <w:rFonts w:cstheme="minorHAnsi"/>
        </w:rPr>
      </w:pPr>
    </w:p>
    <w:p w:rsidR="00A23A23" w:rsidRPr="00A23A23" w:rsidRDefault="001F2902" w:rsidP="00B35F56">
      <w:pPr>
        <w:rPr>
          <w:rFonts w:cstheme="minorHAnsi"/>
        </w:rPr>
      </w:pPr>
      <w:r w:rsidRPr="00A23A23">
        <w:rPr>
          <w:rFonts w:cstheme="minorHAnsi"/>
          <w:noProof/>
        </w:rPr>
        <w:drawing>
          <wp:anchor distT="0" distB="0" distL="114300" distR="114300" simplePos="0" relativeHeight="251717632" behindDoc="0" locked="0" layoutInCell="1" allowOverlap="1" wp14:anchorId="43BF2025" wp14:editId="1641067B">
            <wp:simplePos x="0" y="0"/>
            <wp:positionH relativeFrom="margin">
              <wp:posOffset>4453255</wp:posOffset>
            </wp:positionH>
            <wp:positionV relativeFrom="margin">
              <wp:posOffset>3035732</wp:posOffset>
            </wp:positionV>
            <wp:extent cx="1765300" cy="1544955"/>
            <wp:effectExtent l="0" t="0" r="6350" b="0"/>
            <wp:wrapSquare wrapText="bothSides"/>
            <wp:docPr id="5" name="Bilde 5" descr="C:\Users\Kim Arn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 Arne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9" r="5635" b="3450"/>
                    <a:stretch/>
                  </pic:blipFill>
                  <pic:spPr bwMode="auto">
                    <a:xfrm>
                      <a:off x="0" y="0"/>
                      <a:ext cx="17653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F56" w:rsidRPr="00A23A23" w:rsidRDefault="00B35F56" w:rsidP="00B35F56">
      <w:pPr>
        <w:pStyle w:val="Listeavsnitt"/>
        <w:numPr>
          <w:ilvl w:val="0"/>
          <w:numId w:val="7"/>
        </w:numPr>
        <w:rPr>
          <w:rFonts w:cstheme="minorHAnsi"/>
        </w:rPr>
      </w:pPr>
      <w:r w:rsidRPr="00A23A23">
        <w:rPr>
          <w:rFonts w:cstheme="minorHAnsi"/>
        </w:rPr>
        <w:t xml:space="preserve">Viktig at øverste rør tilpasses med luftespalte på ca. 10mm </w:t>
      </w:r>
    </w:p>
    <w:p w:rsidR="00B35F56" w:rsidRPr="00A23A23" w:rsidRDefault="00B35F56" w:rsidP="00B35F56">
      <w:pPr>
        <w:pStyle w:val="Listeavsnitt"/>
        <w:rPr>
          <w:rFonts w:cstheme="minorHAnsi"/>
        </w:rPr>
      </w:pPr>
      <w:r w:rsidRPr="00A23A23">
        <w:rPr>
          <w:rFonts w:cstheme="minorHAnsi"/>
        </w:rPr>
        <w:t xml:space="preserve">mellom rør og </w:t>
      </w:r>
      <w:proofErr w:type="spellStart"/>
      <w:r w:rsidRPr="00A23A23">
        <w:rPr>
          <w:rFonts w:cstheme="minorHAnsi"/>
        </w:rPr>
        <w:t>topphette</w:t>
      </w:r>
      <w:proofErr w:type="spellEnd"/>
      <w:r w:rsidRPr="00A23A23">
        <w:rPr>
          <w:rFonts w:cstheme="minorHAnsi"/>
        </w:rPr>
        <w:t>/luftehatt.</w:t>
      </w:r>
      <w:r w:rsidRPr="00A23A23">
        <w:rPr>
          <w:rFonts w:cstheme="minorHAnsi"/>
          <w:noProof/>
        </w:rPr>
        <w:t xml:space="preserve"> </w:t>
      </w:r>
    </w:p>
    <w:p w:rsidR="00B35F56" w:rsidRPr="00A23A23" w:rsidRDefault="00B35F56" w:rsidP="00B35F56">
      <w:pPr>
        <w:rPr>
          <w:rFonts w:cstheme="minorHAnsi"/>
        </w:rPr>
      </w:pPr>
    </w:p>
    <w:p w:rsidR="00B35F56" w:rsidRDefault="00B35F56" w:rsidP="00B35F56">
      <w:pPr>
        <w:rPr>
          <w:rFonts w:cstheme="minorHAnsi"/>
        </w:rPr>
      </w:pPr>
    </w:p>
    <w:p w:rsidR="001F2902" w:rsidRPr="00A23A23" w:rsidRDefault="001F2902" w:rsidP="00B35F56">
      <w:pPr>
        <w:rPr>
          <w:rFonts w:cstheme="minorHAnsi"/>
        </w:rPr>
      </w:pPr>
    </w:p>
    <w:p w:rsidR="00B35F56" w:rsidRPr="00A23A23" w:rsidRDefault="00B35F56" w:rsidP="00B35F56">
      <w:pPr>
        <w:ind w:left="360"/>
        <w:rPr>
          <w:rFonts w:cstheme="minorHAnsi"/>
        </w:rPr>
      </w:pPr>
      <w:r w:rsidRPr="00A23A23">
        <w:rPr>
          <w:rFonts w:cstheme="minorHAnsi"/>
        </w:rPr>
        <w:t>Person 2 kan klargjøre neste rør for montasje.</w:t>
      </w:r>
    </w:p>
    <w:p w:rsidR="00B35F56" w:rsidRPr="00A23A23" w:rsidRDefault="00B35F56" w:rsidP="003C5172">
      <w:pPr>
        <w:rPr>
          <w:rFonts w:cstheme="minorHAnsi"/>
          <w:b/>
        </w:rPr>
      </w:pPr>
    </w:p>
    <w:p w:rsidR="00B35F56" w:rsidRPr="00A23A23" w:rsidRDefault="00B35F56" w:rsidP="003A6DE5">
      <w:pPr>
        <w:rPr>
          <w:rFonts w:cstheme="minorHAnsi"/>
          <w:b/>
          <w:color w:val="000000"/>
          <w:kern w:val="24"/>
          <w:sz w:val="20"/>
          <w:szCs w:val="20"/>
        </w:rPr>
      </w:pPr>
    </w:p>
    <w:p w:rsidR="00B35F56" w:rsidRPr="00A23A23" w:rsidRDefault="00B35F56" w:rsidP="003A6DE5">
      <w:pPr>
        <w:rPr>
          <w:rFonts w:cstheme="minorHAnsi"/>
          <w:b/>
          <w:color w:val="000000"/>
          <w:kern w:val="24"/>
          <w:sz w:val="20"/>
          <w:szCs w:val="20"/>
        </w:rPr>
      </w:pPr>
    </w:p>
    <w:p w:rsidR="00A23A23" w:rsidRDefault="00A23A23" w:rsidP="003A6DE5">
      <w:pPr>
        <w:pBdr>
          <w:bottom w:val="single" w:sz="6" w:space="1" w:color="auto"/>
        </w:pBdr>
        <w:rPr>
          <w:rFonts w:cstheme="minorHAnsi"/>
          <w:b/>
          <w:color w:val="000000"/>
          <w:kern w:val="24"/>
          <w:sz w:val="24"/>
          <w:szCs w:val="24"/>
        </w:rPr>
      </w:pPr>
    </w:p>
    <w:p w:rsidR="00A23A23" w:rsidRDefault="00A23A23" w:rsidP="003A6DE5">
      <w:pPr>
        <w:rPr>
          <w:rFonts w:cstheme="minorHAnsi"/>
          <w:b/>
          <w:color w:val="000000"/>
          <w:kern w:val="24"/>
          <w:sz w:val="24"/>
          <w:szCs w:val="24"/>
        </w:rPr>
      </w:pPr>
    </w:p>
    <w:p w:rsidR="006C006A" w:rsidRDefault="001F2902" w:rsidP="003A6DE5">
      <w:pPr>
        <w:rPr>
          <w:rFonts w:cstheme="minorHAnsi"/>
          <w:b/>
          <w:color w:val="000000"/>
          <w:kern w:val="24"/>
          <w:sz w:val="24"/>
          <w:szCs w:val="24"/>
        </w:rPr>
      </w:pPr>
      <w:r w:rsidRPr="00A23A23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766828F2" wp14:editId="14F7B531">
            <wp:simplePos x="0" y="0"/>
            <wp:positionH relativeFrom="margin">
              <wp:posOffset>4039870</wp:posOffset>
            </wp:positionH>
            <wp:positionV relativeFrom="margin">
              <wp:posOffset>5187315</wp:posOffset>
            </wp:positionV>
            <wp:extent cx="2116455" cy="1473200"/>
            <wp:effectExtent l="0" t="0" r="0" b="0"/>
            <wp:wrapSquare wrapText="bothSides"/>
            <wp:docPr id="32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" t="17" r="40011" b="14003"/>
                    <a:stretch/>
                  </pic:blipFill>
                  <pic:spPr bwMode="auto">
                    <a:xfrm>
                      <a:off x="0" y="0"/>
                      <a:ext cx="21164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140">
        <w:rPr>
          <w:rFonts w:cstheme="minorHAnsi"/>
          <w:b/>
          <w:color w:val="000000"/>
          <w:kern w:val="24"/>
          <w:sz w:val="24"/>
          <w:szCs w:val="24"/>
        </w:rPr>
        <w:t>SKJØT</w:t>
      </w:r>
    </w:p>
    <w:p w:rsidR="00A23A23" w:rsidRPr="00A23A23" w:rsidRDefault="00A23A23" w:rsidP="003A6DE5">
      <w:pPr>
        <w:rPr>
          <w:rFonts w:cstheme="minorHAnsi"/>
          <w:b/>
          <w:color w:val="000000"/>
          <w:kern w:val="24"/>
          <w:sz w:val="24"/>
          <w:szCs w:val="24"/>
        </w:rPr>
      </w:pPr>
    </w:p>
    <w:p w:rsidR="00B35F56" w:rsidRPr="00A23A23" w:rsidRDefault="00B35F56" w:rsidP="00B35F56">
      <w:pPr>
        <w:pStyle w:val="Listeavsnitt"/>
        <w:numPr>
          <w:ilvl w:val="0"/>
          <w:numId w:val="8"/>
        </w:numPr>
        <w:spacing w:line="240" w:lineRule="auto"/>
        <w:rPr>
          <w:rFonts w:cstheme="minorHAnsi"/>
        </w:rPr>
      </w:pPr>
      <w:r w:rsidRPr="00A23A23">
        <w:rPr>
          <w:rFonts w:cstheme="minorHAnsi"/>
        </w:rPr>
        <w:t>Neste rør utføres på samme måte.  Rørene plasseres inntil hverandre.</w:t>
      </w:r>
    </w:p>
    <w:p w:rsidR="00B35F56" w:rsidRPr="00A23A23" w:rsidRDefault="00B35F56" w:rsidP="00B35F56">
      <w:pPr>
        <w:pStyle w:val="Listeavsnitt"/>
        <w:ind w:left="360"/>
        <w:rPr>
          <w:rFonts w:cstheme="minorHAnsi"/>
        </w:rPr>
      </w:pPr>
    </w:p>
    <w:p w:rsidR="00B35F56" w:rsidRPr="00A23A23" w:rsidRDefault="00B35F56" w:rsidP="00B35F56">
      <w:pPr>
        <w:pStyle w:val="Listeavsnitt"/>
        <w:numPr>
          <w:ilvl w:val="0"/>
          <w:numId w:val="8"/>
        </w:numPr>
        <w:spacing w:line="240" w:lineRule="auto"/>
        <w:rPr>
          <w:rFonts w:cstheme="minorHAnsi"/>
        </w:rPr>
      </w:pPr>
      <w:r w:rsidRPr="00A23A23">
        <w:rPr>
          <w:rFonts w:cstheme="minorHAnsi"/>
        </w:rPr>
        <w:t xml:space="preserve">Påfør tetningsmasse langs nedre kant på øvre rør. Plasser skjøtestykke midt over </w:t>
      </w:r>
      <w:proofErr w:type="spellStart"/>
      <w:r w:rsidRPr="00A23A23">
        <w:rPr>
          <w:rFonts w:cstheme="minorHAnsi"/>
        </w:rPr>
        <w:t>rørendene</w:t>
      </w:r>
      <w:proofErr w:type="spellEnd"/>
      <w:r w:rsidRPr="00A23A23">
        <w:rPr>
          <w:rFonts w:cstheme="minorHAnsi"/>
        </w:rPr>
        <w:t xml:space="preserve">. </w:t>
      </w:r>
    </w:p>
    <w:p w:rsidR="00B35F56" w:rsidRPr="00A23A23" w:rsidRDefault="00B35F56" w:rsidP="00B35F56">
      <w:pPr>
        <w:rPr>
          <w:rFonts w:cstheme="minorHAnsi"/>
        </w:rPr>
      </w:pPr>
    </w:p>
    <w:p w:rsidR="00B35F56" w:rsidRPr="00A23A23" w:rsidRDefault="00B35F56" w:rsidP="00B35F56">
      <w:pPr>
        <w:pStyle w:val="Listeavsnitt"/>
        <w:numPr>
          <w:ilvl w:val="0"/>
          <w:numId w:val="8"/>
        </w:numPr>
        <w:spacing w:line="240" w:lineRule="auto"/>
        <w:rPr>
          <w:rFonts w:cstheme="minorHAnsi"/>
        </w:rPr>
      </w:pPr>
      <w:r w:rsidRPr="00A23A23">
        <w:rPr>
          <w:rFonts w:cstheme="minorHAnsi"/>
        </w:rPr>
        <w:t>Stram skjøtestykke, og påse at den tetter godt inntil stolpen. Festes med 3 stk. skruer rundt på stolpen. Masse som presses ut, glattes ut.</w:t>
      </w:r>
    </w:p>
    <w:p w:rsidR="00B35F56" w:rsidRPr="00A23A23" w:rsidRDefault="00B35F56" w:rsidP="00B35F56">
      <w:pPr>
        <w:pStyle w:val="Listeavsnitt"/>
        <w:rPr>
          <w:rFonts w:cstheme="minorHAnsi"/>
        </w:rPr>
      </w:pPr>
    </w:p>
    <w:p w:rsidR="00B35F56" w:rsidRPr="00A23A23" w:rsidRDefault="00B35F56" w:rsidP="00B35F56">
      <w:pPr>
        <w:rPr>
          <w:rFonts w:cstheme="minorHAnsi"/>
        </w:rPr>
      </w:pPr>
    </w:p>
    <w:p w:rsidR="00B35F56" w:rsidRPr="00A23A23" w:rsidRDefault="00B35F56" w:rsidP="00B35F56">
      <w:pPr>
        <w:pBdr>
          <w:bottom w:val="single" w:sz="6" w:space="1" w:color="auto"/>
        </w:pBdr>
        <w:rPr>
          <w:rFonts w:cstheme="minorHAnsi"/>
          <w:b/>
        </w:rPr>
      </w:pPr>
    </w:p>
    <w:p w:rsidR="00572140" w:rsidRDefault="00572140" w:rsidP="00B35F56">
      <w:pPr>
        <w:rPr>
          <w:rFonts w:cstheme="minorHAnsi"/>
          <w:b/>
          <w:sz w:val="24"/>
          <w:szCs w:val="24"/>
        </w:rPr>
      </w:pPr>
    </w:p>
    <w:p w:rsidR="00B35F56" w:rsidRDefault="00572140" w:rsidP="00B35F5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ALTERNATIV MONTASJE</w:t>
      </w:r>
    </w:p>
    <w:p w:rsidR="00572140" w:rsidRPr="00A23A23" w:rsidRDefault="00572140" w:rsidP="00B35F56">
      <w:pPr>
        <w:rPr>
          <w:rFonts w:cstheme="minorHAnsi"/>
          <w:b/>
          <w:sz w:val="24"/>
          <w:szCs w:val="24"/>
        </w:rPr>
      </w:pPr>
    </w:p>
    <w:p w:rsidR="00B35F56" w:rsidRPr="00A23A23" w:rsidRDefault="00B35F56" w:rsidP="00B35F56">
      <w:pPr>
        <w:rPr>
          <w:rFonts w:cstheme="minorHAnsi"/>
        </w:rPr>
      </w:pPr>
      <w:r w:rsidRPr="00A23A23">
        <w:rPr>
          <w:rFonts w:cstheme="minorHAnsi"/>
        </w:rPr>
        <w:t xml:space="preserve">Rørene kan også monteres nedenfra. Da kan man droppe skjøtebåndet og isteden kjøre overlapp på beskyttelsesrørene. </w:t>
      </w:r>
      <w:proofErr w:type="spellStart"/>
      <w:r w:rsidRPr="00A23A23">
        <w:rPr>
          <w:rFonts w:cstheme="minorHAnsi"/>
        </w:rPr>
        <w:t>Topphette</w:t>
      </w:r>
      <w:proofErr w:type="spellEnd"/>
      <w:r w:rsidRPr="00A23A23">
        <w:rPr>
          <w:rFonts w:cstheme="minorHAnsi"/>
        </w:rPr>
        <w:t xml:space="preserve"> blir da montert til slutt.</w:t>
      </w:r>
    </w:p>
    <w:p w:rsidR="00B35F56" w:rsidRPr="00A23A23" w:rsidRDefault="00B35F56" w:rsidP="00B35F56">
      <w:pPr>
        <w:rPr>
          <w:rFonts w:cstheme="minorHAnsi"/>
        </w:rPr>
      </w:pPr>
    </w:p>
    <w:p w:rsidR="00B35F56" w:rsidRPr="00A23A23" w:rsidRDefault="00B35F56" w:rsidP="00B35F56">
      <w:pPr>
        <w:rPr>
          <w:rFonts w:cstheme="minorHAnsi"/>
        </w:rPr>
      </w:pPr>
    </w:p>
    <w:p w:rsidR="00B35F56" w:rsidRPr="00A23A23" w:rsidRDefault="00B35F56" w:rsidP="00B35F56">
      <w:pPr>
        <w:rPr>
          <w:rFonts w:cstheme="minorHAnsi"/>
        </w:rPr>
      </w:pPr>
    </w:p>
    <w:p w:rsidR="00B35F56" w:rsidRPr="00A23A23" w:rsidRDefault="00B35F56" w:rsidP="00B35F56">
      <w:pPr>
        <w:rPr>
          <w:rFonts w:cstheme="minorHAnsi"/>
        </w:rPr>
      </w:pPr>
    </w:p>
    <w:p w:rsidR="00B35F56" w:rsidRDefault="00B35F56" w:rsidP="00B35F56"/>
    <w:p w:rsidR="00B35F56" w:rsidRDefault="00B35F56" w:rsidP="00B35F56"/>
    <w:p w:rsidR="00B35F56" w:rsidRDefault="00B35F56" w:rsidP="00B35F56"/>
    <w:p w:rsidR="00572140" w:rsidRDefault="00572140" w:rsidP="00572140">
      <w:pPr>
        <w:pStyle w:val="Listeavsnitt"/>
        <w:ind w:left="360"/>
        <w:rPr>
          <w:rFonts w:ascii="Arial" w:hAnsi="Arial" w:cs="Arial"/>
          <w:b/>
          <w:color w:val="000000"/>
          <w:kern w:val="24"/>
          <w:sz w:val="20"/>
          <w:szCs w:val="20"/>
        </w:rPr>
      </w:pPr>
    </w:p>
    <w:p w:rsidR="004F5262" w:rsidRDefault="004F5262" w:rsidP="00572140">
      <w:pPr>
        <w:pStyle w:val="Listeavsnitt"/>
        <w:ind w:left="0"/>
        <w:rPr>
          <w:b/>
          <w:noProof/>
          <w:sz w:val="24"/>
          <w:szCs w:val="24"/>
        </w:rPr>
      </w:pPr>
    </w:p>
    <w:p w:rsidR="004F5262" w:rsidRDefault="004F5262" w:rsidP="00572140">
      <w:pPr>
        <w:pStyle w:val="Listeavsnitt"/>
        <w:ind w:left="0"/>
        <w:rPr>
          <w:b/>
          <w:noProof/>
          <w:sz w:val="24"/>
          <w:szCs w:val="24"/>
        </w:rPr>
      </w:pPr>
    </w:p>
    <w:p w:rsidR="00A23A23" w:rsidRPr="00572140" w:rsidRDefault="00572140" w:rsidP="00572140">
      <w:pPr>
        <w:pStyle w:val="Listeavsnitt"/>
        <w:ind w:left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NYE STOLPER</w:t>
      </w:r>
    </w:p>
    <w:p w:rsidR="00572140" w:rsidRPr="00A23A23" w:rsidRDefault="00572140" w:rsidP="00572140">
      <w:pPr>
        <w:pStyle w:val="Listeavsnitt"/>
        <w:ind w:left="0"/>
        <w:rPr>
          <w:b/>
          <w:noProof/>
        </w:rPr>
      </w:pPr>
      <w:r w:rsidRPr="00572140">
        <w:rPr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E0C9B75" wp14:editId="44B4C4D3">
            <wp:simplePos x="0" y="0"/>
            <wp:positionH relativeFrom="margin">
              <wp:posOffset>4678045</wp:posOffset>
            </wp:positionH>
            <wp:positionV relativeFrom="margin">
              <wp:posOffset>378460</wp:posOffset>
            </wp:positionV>
            <wp:extent cx="1906905" cy="1778000"/>
            <wp:effectExtent l="0" t="0" r="0" b="0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55"/>
                    <a:stretch/>
                  </pic:blipFill>
                  <pic:spPr bwMode="auto">
                    <a:xfrm flipH="1">
                      <a:off x="0" y="0"/>
                      <a:ext cx="190690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A23" w:rsidRPr="00A23A23" w:rsidRDefault="00A23A23" w:rsidP="00A23A23">
      <w:pPr>
        <w:pStyle w:val="Listeavsnitt"/>
        <w:numPr>
          <w:ilvl w:val="0"/>
          <w:numId w:val="9"/>
        </w:numPr>
        <w:spacing w:line="240" w:lineRule="auto"/>
      </w:pPr>
      <w:r w:rsidRPr="00A23A23">
        <w:t xml:space="preserve">Avstand mellom </w:t>
      </w:r>
      <w:proofErr w:type="spellStart"/>
      <w:r w:rsidRPr="00A23A23">
        <w:t>topphette</w:t>
      </w:r>
      <w:proofErr w:type="spellEnd"/>
      <w:r w:rsidRPr="00A23A23">
        <w:t xml:space="preserve"> og rør må være Ca. 10 mm.</w:t>
      </w:r>
    </w:p>
    <w:p w:rsidR="00A23A23" w:rsidRPr="00A23A23" w:rsidRDefault="00A23A23" w:rsidP="00A23A23">
      <w:pPr>
        <w:pStyle w:val="Listeavsnitt"/>
        <w:ind w:left="360"/>
      </w:pPr>
    </w:p>
    <w:p w:rsidR="00A23A23" w:rsidRPr="00A23A23" w:rsidRDefault="00A23A23" w:rsidP="00A23A23">
      <w:pPr>
        <w:pStyle w:val="Listeavsnitt"/>
        <w:numPr>
          <w:ilvl w:val="0"/>
          <w:numId w:val="9"/>
        </w:numPr>
        <w:spacing w:line="240" w:lineRule="auto"/>
      </w:pPr>
      <w:proofErr w:type="spellStart"/>
      <w:r w:rsidRPr="00A23A23">
        <w:t>Topphette</w:t>
      </w:r>
      <w:proofErr w:type="spellEnd"/>
      <w:r w:rsidRPr="00A23A23">
        <w:t xml:space="preserve"> må være 3 cm større enn toppdiameter stolpe for dekke røret.</w:t>
      </w:r>
    </w:p>
    <w:p w:rsidR="00A23A23" w:rsidRPr="00A23A23" w:rsidRDefault="00A23A23" w:rsidP="00A23A23">
      <w:pPr>
        <w:pStyle w:val="Listeavsnitt"/>
      </w:pPr>
    </w:p>
    <w:p w:rsidR="00A23A23" w:rsidRDefault="00A23A23" w:rsidP="00A23A23">
      <w:pPr>
        <w:rPr>
          <w:b/>
          <w:noProof/>
        </w:rPr>
      </w:pPr>
    </w:p>
    <w:p w:rsidR="001F2902" w:rsidRDefault="001F2902" w:rsidP="00A23A23">
      <w:pPr>
        <w:rPr>
          <w:b/>
          <w:noProof/>
        </w:rPr>
      </w:pPr>
    </w:p>
    <w:p w:rsidR="001F2902" w:rsidRDefault="001F2902" w:rsidP="00A23A23">
      <w:pPr>
        <w:pBdr>
          <w:bottom w:val="single" w:sz="6" w:space="1" w:color="auto"/>
        </w:pBdr>
        <w:rPr>
          <w:b/>
          <w:noProof/>
        </w:rPr>
      </w:pPr>
    </w:p>
    <w:p w:rsidR="004F5262" w:rsidRDefault="004F5262" w:rsidP="00A23A23">
      <w:pPr>
        <w:rPr>
          <w:b/>
          <w:noProof/>
        </w:rPr>
      </w:pPr>
    </w:p>
    <w:p w:rsidR="00572140" w:rsidRDefault="00572140" w:rsidP="00A23A23">
      <w:pPr>
        <w:rPr>
          <w:b/>
          <w:noProof/>
          <w:sz w:val="24"/>
          <w:szCs w:val="24"/>
        </w:rPr>
      </w:pPr>
    </w:p>
    <w:p w:rsidR="00A23A23" w:rsidRPr="00572140" w:rsidRDefault="00A23A23" w:rsidP="00A23A23">
      <w:pPr>
        <w:rPr>
          <w:sz w:val="24"/>
          <w:szCs w:val="24"/>
        </w:rPr>
      </w:pPr>
      <w:r w:rsidRPr="00572140">
        <w:rPr>
          <w:b/>
          <w:noProof/>
          <w:sz w:val="24"/>
          <w:szCs w:val="24"/>
        </w:rPr>
        <w:t>MELBYE SITT VARESORTIMENT</w:t>
      </w:r>
    </w:p>
    <w:p w:rsidR="00A23A23" w:rsidRPr="00DF787C" w:rsidRDefault="00A23A23" w:rsidP="00A23A23">
      <w:pPr>
        <w:rPr>
          <w:b/>
          <w:noProof/>
        </w:rPr>
      </w:pPr>
    </w:p>
    <w:tbl>
      <w:tblPr>
        <w:tblStyle w:val="Tabellrutenett"/>
        <w:tblW w:w="5954" w:type="dxa"/>
        <w:tblInd w:w="-5" w:type="dxa"/>
        <w:tblLook w:val="04A0" w:firstRow="1" w:lastRow="0" w:firstColumn="1" w:lastColumn="0" w:noHBand="0" w:noVBand="1"/>
      </w:tblPr>
      <w:tblGrid>
        <w:gridCol w:w="1701"/>
        <w:gridCol w:w="4253"/>
      </w:tblGrid>
      <w:tr w:rsidR="00A23A23" w:rsidTr="00A23A23">
        <w:trPr>
          <w:trHeight w:val="281"/>
        </w:trPr>
        <w:tc>
          <w:tcPr>
            <w:tcW w:w="1701" w:type="dxa"/>
          </w:tcPr>
          <w:p w:rsidR="00A23A23" w:rsidRDefault="00A23A23" w:rsidP="00A23A23">
            <w:pPr>
              <w:rPr>
                <w:b/>
                <w:noProof/>
              </w:rPr>
            </w:pPr>
            <w:r>
              <w:rPr>
                <w:b/>
                <w:noProof/>
              </w:rPr>
              <w:t>El. Nr.</w:t>
            </w:r>
          </w:p>
        </w:tc>
        <w:tc>
          <w:tcPr>
            <w:tcW w:w="4253" w:type="dxa"/>
          </w:tcPr>
          <w:p w:rsidR="00A23A23" w:rsidRDefault="00A23A23" w:rsidP="00A23A23">
            <w:pPr>
              <w:rPr>
                <w:b/>
                <w:noProof/>
              </w:rPr>
            </w:pPr>
            <w:r>
              <w:rPr>
                <w:b/>
                <w:noProof/>
              </w:rPr>
              <w:t>Varetekst</w:t>
            </w:r>
          </w:p>
        </w:tc>
      </w:tr>
      <w:tr w:rsidR="00A23A23" w:rsidRPr="00572140" w:rsidTr="00A23A23">
        <w:trPr>
          <w:trHeight w:val="347"/>
        </w:trPr>
        <w:tc>
          <w:tcPr>
            <w:tcW w:w="1701" w:type="dxa"/>
          </w:tcPr>
          <w:p w:rsidR="00A23A23" w:rsidRPr="00572140" w:rsidRDefault="00A23A23" w:rsidP="001F4EC0">
            <w:pPr>
              <w:rPr>
                <w:noProof/>
              </w:rPr>
            </w:pPr>
            <w:r w:rsidRPr="00572140">
              <w:rPr>
                <w:noProof/>
              </w:rPr>
              <w:t>2851280</w:t>
            </w:r>
          </w:p>
        </w:tc>
        <w:tc>
          <w:tcPr>
            <w:tcW w:w="4253" w:type="dxa"/>
          </w:tcPr>
          <w:p w:rsidR="00A23A23" w:rsidRPr="00572140" w:rsidRDefault="003B2EF5" w:rsidP="001F4EC0">
            <w:pPr>
              <w:rPr>
                <w:noProof/>
              </w:rPr>
            </w:pPr>
            <w:r>
              <w:rPr>
                <w:noProof/>
              </w:rPr>
              <w:t>Sett</w:t>
            </w:r>
            <w:r w:rsidR="00A23A23" w:rsidRPr="00572140">
              <w:rPr>
                <w:noProof/>
              </w:rPr>
              <w:t xml:space="preserve"> hakkespett</w:t>
            </w:r>
            <w:r>
              <w:rPr>
                <w:noProof/>
              </w:rPr>
              <w:t>rør</w:t>
            </w:r>
            <w:r w:rsidR="00A23A23" w:rsidRPr="00572140">
              <w:rPr>
                <w:noProof/>
              </w:rPr>
              <w:t xml:space="preserve"> stolpe &lt; 280mm Ø</w:t>
            </w:r>
          </w:p>
        </w:tc>
      </w:tr>
      <w:tr w:rsidR="00A23A23" w:rsidRPr="00572140" w:rsidTr="00A23A23">
        <w:trPr>
          <w:trHeight w:val="347"/>
        </w:trPr>
        <w:tc>
          <w:tcPr>
            <w:tcW w:w="1701" w:type="dxa"/>
          </w:tcPr>
          <w:p w:rsidR="00A23A23" w:rsidRPr="00572140" w:rsidRDefault="00A23A23" w:rsidP="001F4EC0">
            <w:pPr>
              <w:rPr>
                <w:noProof/>
              </w:rPr>
            </w:pPr>
            <w:r w:rsidRPr="00572140">
              <w:rPr>
                <w:noProof/>
              </w:rPr>
              <w:t>2851281</w:t>
            </w:r>
          </w:p>
        </w:tc>
        <w:tc>
          <w:tcPr>
            <w:tcW w:w="4253" w:type="dxa"/>
          </w:tcPr>
          <w:p w:rsidR="00A23A23" w:rsidRPr="00572140" w:rsidRDefault="003B2EF5" w:rsidP="001F4EC0">
            <w:pPr>
              <w:rPr>
                <w:noProof/>
              </w:rPr>
            </w:pPr>
            <w:r>
              <w:rPr>
                <w:noProof/>
              </w:rPr>
              <w:t>Sett</w:t>
            </w:r>
            <w:r w:rsidR="00A23A23" w:rsidRPr="00572140">
              <w:rPr>
                <w:noProof/>
              </w:rPr>
              <w:t xml:space="preserve"> hakkespett</w:t>
            </w:r>
            <w:r>
              <w:rPr>
                <w:noProof/>
              </w:rPr>
              <w:t>rør</w:t>
            </w:r>
            <w:r w:rsidR="00A23A23" w:rsidRPr="00572140">
              <w:rPr>
                <w:noProof/>
              </w:rPr>
              <w:t xml:space="preserve"> stolpe &lt; 350mm Ø</w:t>
            </w:r>
          </w:p>
        </w:tc>
      </w:tr>
      <w:tr w:rsidR="00A23A23" w:rsidRPr="00572140" w:rsidTr="00A23A23">
        <w:trPr>
          <w:trHeight w:val="347"/>
        </w:trPr>
        <w:tc>
          <w:tcPr>
            <w:tcW w:w="1701" w:type="dxa"/>
          </w:tcPr>
          <w:p w:rsidR="00A23A23" w:rsidRPr="00572140" w:rsidRDefault="00A23A23" w:rsidP="001F4EC0">
            <w:pPr>
              <w:rPr>
                <w:noProof/>
              </w:rPr>
            </w:pPr>
            <w:r w:rsidRPr="00572140">
              <w:rPr>
                <w:noProof/>
              </w:rPr>
              <w:t>2851282</w:t>
            </w:r>
          </w:p>
        </w:tc>
        <w:tc>
          <w:tcPr>
            <w:tcW w:w="4253" w:type="dxa"/>
          </w:tcPr>
          <w:p w:rsidR="00A23A23" w:rsidRPr="00572140" w:rsidRDefault="003B2EF5" w:rsidP="001F4EC0">
            <w:pPr>
              <w:rPr>
                <w:noProof/>
              </w:rPr>
            </w:pPr>
            <w:r>
              <w:rPr>
                <w:noProof/>
              </w:rPr>
              <w:t>Sett</w:t>
            </w:r>
            <w:r w:rsidR="00A23A23" w:rsidRPr="00572140">
              <w:rPr>
                <w:noProof/>
              </w:rPr>
              <w:t xml:space="preserve"> topphette for hakkespettrør</w:t>
            </w:r>
          </w:p>
        </w:tc>
      </w:tr>
      <w:tr w:rsidR="00A23A23" w:rsidRPr="00572140" w:rsidTr="00A23A23">
        <w:trPr>
          <w:trHeight w:val="347"/>
        </w:trPr>
        <w:tc>
          <w:tcPr>
            <w:tcW w:w="1701" w:type="dxa"/>
          </w:tcPr>
          <w:p w:rsidR="00A23A23" w:rsidRPr="00572140" w:rsidRDefault="00A23A23" w:rsidP="001F4EC0">
            <w:pPr>
              <w:rPr>
                <w:noProof/>
              </w:rPr>
            </w:pPr>
            <w:r w:rsidRPr="00572140">
              <w:rPr>
                <w:noProof/>
              </w:rPr>
              <w:t>2851283</w:t>
            </w:r>
          </w:p>
        </w:tc>
        <w:tc>
          <w:tcPr>
            <w:tcW w:w="4253" w:type="dxa"/>
          </w:tcPr>
          <w:p w:rsidR="00A23A23" w:rsidRPr="00572140" w:rsidRDefault="003B2EF5" w:rsidP="001F4EC0">
            <w:pPr>
              <w:rPr>
                <w:noProof/>
              </w:rPr>
            </w:pPr>
            <w:r>
              <w:rPr>
                <w:noProof/>
              </w:rPr>
              <w:t>Sett</w:t>
            </w:r>
            <w:r w:rsidR="00A23A23" w:rsidRPr="00572140">
              <w:rPr>
                <w:noProof/>
              </w:rPr>
              <w:t xml:space="preserve"> skjøtebånd for hakkespettrør</w:t>
            </w:r>
          </w:p>
        </w:tc>
      </w:tr>
      <w:tr w:rsidR="00A23A23" w:rsidRPr="00572140" w:rsidTr="00A23A23">
        <w:trPr>
          <w:trHeight w:val="347"/>
        </w:trPr>
        <w:tc>
          <w:tcPr>
            <w:tcW w:w="1701" w:type="dxa"/>
          </w:tcPr>
          <w:p w:rsidR="00A23A23" w:rsidRPr="00572140" w:rsidRDefault="00A23A23" w:rsidP="001F4EC0">
            <w:pPr>
              <w:rPr>
                <w:noProof/>
              </w:rPr>
            </w:pPr>
            <w:r w:rsidRPr="00572140">
              <w:rPr>
                <w:noProof/>
              </w:rPr>
              <w:t>2851284</w:t>
            </w:r>
          </w:p>
        </w:tc>
        <w:tc>
          <w:tcPr>
            <w:tcW w:w="4253" w:type="dxa"/>
          </w:tcPr>
          <w:p w:rsidR="00A23A23" w:rsidRPr="00572140" w:rsidRDefault="003B2EF5" w:rsidP="001F4EC0">
            <w:pPr>
              <w:rPr>
                <w:noProof/>
              </w:rPr>
            </w:pPr>
            <w:r>
              <w:rPr>
                <w:noProof/>
              </w:rPr>
              <w:t>Sett</w:t>
            </w:r>
            <w:r w:rsidR="00A23A23" w:rsidRPr="00572140">
              <w:rPr>
                <w:noProof/>
              </w:rPr>
              <w:t xml:space="preserve"> fallsikringshylse med bolt</w:t>
            </w:r>
          </w:p>
        </w:tc>
      </w:tr>
    </w:tbl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  <w:r>
        <w:rPr>
          <w:noProof/>
          <w:lang w:eastAsia="nb-NO"/>
        </w:rPr>
        <w:drawing>
          <wp:inline distT="0" distB="0" distL="0" distR="0" wp14:anchorId="03C17C84" wp14:editId="30D28A21">
            <wp:extent cx="695325" cy="339936"/>
            <wp:effectExtent l="19050" t="0" r="9525" b="0"/>
            <wp:docPr id="4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 cmy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15" cy="3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  <w:rPr>
          <w:rFonts w:ascii="Arial" w:hAnsi="Arial" w:cs="Arial"/>
          <w:color w:val="000000"/>
          <w:kern w:val="24"/>
          <w:sz w:val="20"/>
          <w:szCs w:val="20"/>
        </w:rPr>
      </w:pPr>
    </w:p>
    <w:p w:rsidR="00572140" w:rsidRDefault="00572140" w:rsidP="004C06C8">
      <w:pPr>
        <w:ind w:left="-5670"/>
      </w:pPr>
    </w:p>
    <w:p w:rsidR="00A27122" w:rsidRPr="00E74DB0" w:rsidRDefault="004F5262" w:rsidP="00523C6F">
      <w:pPr>
        <w:ind w:left="-5670"/>
        <w:rPr>
          <w:color w:val="FFFFFF" w:themeColor="background1"/>
          <w:sz w:val="2"/>
          <w:szCs w:val="2"/>
        </w:rPr>
      </w:pPr>
      <w:r w:rsidRPr="004F5262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5541010</wp:posOffset>
                </wp:positionH>
                <wp:positionV relativeFrom="paragraph">
                  <wp:posOffset>1592580</wp:posOffset>
                </wp:positionV>
                <wp:extent cx="566420" cy="227330"/>
                <wp:effectExtent l="0" t="0" r="5080" b="1270"/>
                <wp:wrapSquare wrapText="bothSides"/>
                <wp:docPr id="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262" w:rsidRPr="004F5262" w:rsidRDefault="004F52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5262">
                              <w:rPr>
                                <w:sz w:val="20"/>
                                <w:szCs w:val="20"/>
                              </w:rPr>
                              <w:t>01/19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36.3pt;margin-top:125.4pt;width:44.6pt;height:17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" stroked="f">
                <v:textbox>
                  <w:txbxContent>
                    <w:p w:rsidR="004F5262" w:rsidRPr="004F5262" w:rsidRDefault="004F5262">
                      <w:pPr>
                        <w:rPr>
                          <w:sz w:val="20"/>
                          <w:szCs w:val="20"/>
                        </w:rPr>
                      </w:pPr>
                      <w:r w:rsidRPr="004F5262">
                        <w:rPr>
                          <w:sz w:val="20"/>
                          <w:szCs w:val="20"/>
                        </w:rPr>
                        <w:t>01/19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2902" w:rsidRPr="001F2902">
        <w:rPr>
          <w:rFonts w:ascii="Arial" w:hAnsi="Arial" w:cs="Arial"/>
          <w:noProof/>
          <w:color w:val="000000"/>
          <w:ker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-142240</wp:posOffset>
                </wp:positionH>
                <wp:positionV relativeFrom="margin">
                  <wp:posOffset>9279052</wp:posOffset>
                </wp:positionV>
                <wp:extent cx="6779895" cy="554355"/>
                <wp:effectExtent l="0" t="0" r="1905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9895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02" w:rsidRDefault="001F2902">
                            <w:r w:rsidRPr="001F290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88000" cy="460800"/>
                                  <wp:effectExtent l="0" t="0" r="3810" b="0"/>
                                  <wp:docPr id="19" name="Bilde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8000" cy="46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1.2pt;margin-top:730.65pt;width:533.85pt;height:43.6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" stroked="f">
                <v:textbox>
                  <w:txbxContent>
                    <w:p w:rsidR="001F2902" w:rsidRDefault="001F2902">
                      <w:r w:rsidRPr="001F2902">
                        <w:rPr>
                          <w:noProof/>
                        </w:rPr>
                        <w:drawing>
                          <wp:inline distT="0" distB="0" distL="0" distR="0">
                            <wp:extent cx="6588000" cy="460800"/>
                            <wp:effectExtent l="0" t="0" r="3810" b="0"/>
                            <wp:docPr id="19" name="Bild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8000" cy="46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72140">
        <w:rPr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5155565</wp:posOffset>
                </wp:positionV>
                <wp:extent cx="5934075" cy="462280"/>
                <wp:effectExtent l="0" t="0" r="0" b="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2A3A" w:rsidRPr="00CD0044" w:rsidRDefault="00BF2A3A" w:rsidP="00BF2A3A">
                            <w:pPr>
                              <w:pStyle w:val="adressefeltmalsider"/>
                              <w:spacing w:line="276" w:lineRule="auto"/>
                            </w:pPr>
                            <w:r w:rsidRPr="00CD0044">
                              <w:t xml:space="preserve">Melbye Skandinavia Norge AS | Prost </w:t>
                            </w:r>
                            <w:proofErr w:type="spellStart"/>
                            <w:r w:rsidRPr="00CD0044">
                              <w:t>Stabelsvei</w:t>
                            </w:r>
                            <w:proofErr w:type="spellEnd"/>
                            <w:r w:rsidRPr="00CD0044">
                              <w:t xml:space="preserve"> 22 | </w:t>
                            </w:r>
                            <w:proofErr w:type="spellStart"/>
                            <w:r w:rsidRPr="00CD0044">
                              <w:t>Postboks</w:t>
                            </w:r>
                            <w:proofErr w:type="spellEnd"/>
                            <w:r w:rsidRPr="00CD0044">
                              <w:t xml:space="preserve"> 160 | NO-2021 </w:t>
                            </w:r>
                            <w:proofErr w:type="spellStart"/>
                            <w:r w:rsidRPr="00CD0044">
                              <w:t>Skedsmokorset</w:t>
                            </w:r>
                            <w:proofErr w:type="spellEnd"/>
                            <w:r w:rsidRPr="00CD0044">
                              <w:t xml:space="preserve"> | </w:t>
                            </w:r>
                            <w:proofErr w:type="spellStart"/>
                            <w:r w:rsidRPr="00CD0044">
                              <w:t>Tlf</w:t>
                            </w:r>
                            <w:proofErr w:type="spellEnd"/>
                            <w:r w:rsidRPr="00CD0044">
                              <w:t xml:space="preserve"> +47 63 87 01 50 | ms@melbye.no | </w:t>
                            </w:r>
                            <w:r w:rsidRPr="00CD0044">
                              <w:rPr>
                                <w:color w:val="000000" w:themeColor="text1"/>
                              </w:rPr>
                              <w:t>ww</w:t>
                            </w:r>
                            <w:hyperlink r:id="rId19" w:history="1">
                              <w:r w:rsidRPr="00A94DAF">
                                <w:rPr>
                                  <w:rStyle w:val="Hyperkobling"/>
                                  <w:color w:val="000000" w:themeColor="text1"/>
                                </w:rPr>
                                <w:t>w.melbye.no</w:t>
                              </w:r>
                            </w:hyperlink>
                            <w:r w:rsidRPr="00CD0044">
                              <w:br/>
                              <w:t xml:space="preserve">Melbye Skandinavia Sverige AB | </w:t>
                            </w:r>
                            <w:proofErr w:type="spellStart"/>
                            <w:r w:rsidRPr="00CD0044">
                              <w:t>Fordonsvägen</w:t>
                            </w:r>
                            <w:proofErr w:type="spellEnd"/>
                            <w:r w:rsidRPr="00CD0044">
                              <w:t xml:space="preserve"> 17 | SE-553 02 Jönköping | </w:t>
                            </w:r>
                            <w:proofErr w:type="spellStart"/>
                            <w:r w:rsidRPr="00CD0044">
                              <w:t>Tlf</w:t>
                            </w:r>
                            <w:proofErr w:type="spellEnd"/>
                            <w:r w:rsidRPr="00CD0044">
                              <w:t xml:space="preserve"> +46 36 332 07 00 | info@melbye.se | www.melbye.se </w:t>
                            </w:r>
                          </w:p>
                          <w:p w:rsidR="00BF2A3A" w:rsidRPr="003B2EF5" w:rsidRDefault="00BF2A3A" w:rsidP="00BF2A3A">
                            <w:pPr>
                              <w:rPr>
                                <w:lang w:val="en-GB"/>
                              </w:rPr>
                            </w:pPr>
                            <w:r w:rsidRPr="003B2EF5">
                              <w:rPr>
                                <w:rFonts w:ascii="DINOT" w:hAnsi="DINOT" w:cs="DINOT"/>
                                <w:sz w:val="13"/>
                                <w:szCs w:val="13"/>
                                <w:lang w:val="en-GB"/>
                              </w:rPr>
                              <w:t>Melbye Skandinavia Region Danmark | Galoche Allé 15 | DK- 4600 Køge | Tlf +45 57 60 0960 | melbye@melbye.as | www.melbye.as</w:t>
                            </w:r>
                            <w:r w:rsidRPr="003B2EF5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ptab w:relativeTo="margin" w:alignment="right" w:leader="none"/>
                            </w:r>
                            <w:r>
                              <w:ptab w:relativeTo="margin" w:alignment="left" w:leader="none"/>
                            </w:r>
                            <w:r>
                              <w:ptab w:relativeTo="margin" w:alignment="right" w:leader="none"/>
                            </w:r>
                          </w:p>
                          <w:p w:rsidR="00BF2A3A" w:rsidRPr="003B2EF5" w:rsidRDefault="00BF2A3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43.9pt;margin-top:405.95pt;width:467.25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d1iAIAABg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" stroked="f">
                <v:textbox>
                  <w:txbxContent>
                    <w:p w:rsidR="00BF2A3A" w:rsidRPr="00CD0044" w:rsidRDefault="00BF2A3A" w:rsidP="00BF2A3A">
                      <w:pPr>
                        <w:pStyle w:val="adressefeltmalsider"/>
                        <w:spacing w:line="276" w:lineRule="auto"/>
                      </w:pPr>
                      <w:r w:rsidRPr="00CD0044">
                        <w:t xml:space="preserve">Melbye Skandinavia Norge AS | Prost </w:t>
                      </w:r>
                      <w:proofErr w:type="spellStart"/>
                      <w:r w:rsidRPr="00CD0044">
                        <w:t>Stabelsvei</w:t>
                      </w:r>
                      <w:proofErr w:type="spellEnd"/>
                      <w:r w:rsidRPr="00CD0044">
                        <w:t xml:space="preserve"> 22 | </w:t>
                      </w:r>
                      <w:proofErr w:type="spellStart"/>
                      <w:r w:rsidRPr="00CD0044">
                        <w:t>Postboks</w:t>
                      </w:r>
                      <w:proofErr w:type="spellEnd"/>
                      <w:r w:rsidRPr="00CD0044">
                        <w:t xml:space="preserve"> 160 | NO-2021 </w:t>
                      </w:r>
                      <w:proofErr w:type="spellStart"/>
                      <w:r w:rsidRPr="00CD0044">
                        <w:t>Skedsmokorset</w:t>
                      </w:r>
                      <w:proofErr w:type="spellEnd"/>
                      <w:r w:rsidRPr="00CD0044">
                        <w:t xml:space="preserve"> | </w:t>
                      </w:r>
                      <w:proofErr w:type="spellStart"/>
                      <w:r w:rsidRPr="00CD0044">
                        <w:t>Tlf</w:t>
                      </w:r>
                      <w:proofErr w:type="spellEnd"/>
                      <w:r w:rsidRPr="00CD0044">
                        <w:t xml:space="preserve"> +47 63 87 01 50 | ms@melbye.no | </w:t>
                      </w:r>
                      <w:r w:rsidRPr="00CD0044">
                        <w:rPr>
                          <w:color w:val="000000" w:themeColor="text1"/>
                        </w:rPr>
                        <w:t>ww</w:t>
                      </w:r>
                      <w:hyperlink r:id="rId20" w:history="1">
                        <w:r w:rsidRPr="00A94DAF">
                          <w:rPr>
                            <w:rStyle w:val="Hyperkobling"/>
                            <w:color w:val="000000" w:themeColor="text1"/>
                          </w:rPr>
                          <w:t>w.melbye.no</w:t>
                        </w:r>
                      </w:hyperlink>
                      <w:r w:rsidRPr="00CD0044">
                        <w:br/>
                        <w:t xml:space="preserve">Melbye Skandinavia Sverige AB | </w:t>
                      </w:r>
                      <w:proofErr w:type="spellStart"/>
                      <w:r w:rsidRPr="00CD0044">
                        <w:t>Fordonsvägen</w:t>
                      </w:r>
                      <w:proofErr w:type="spellEnd"/>
                      <w:r w:rsidRPr="00CD0044">
                        <w:t xml:space="preserve"> 17 | SE-553 02 Jönköping | </w:t>
                      </w:r>
                      <w:proofErr w:type="spellStart"/>
                      <w:r w:rsidRPr="00CD0044">
                        <w:t>Tlf</w:t>
                      </w:r>
                      <w:proofErr w:type="spellEnd"/>
                      <w:r w:rsidRPr="00CD0044">
                        <w:t xml:space="preserve"> +46 36 332 07 00 | info@melbye.se | www.melbye.se </w:t>
                      </w:r>
                    </w:p>
                    <w:p w:rsidR="00BF2A3A" w:rsidRPr="003B2EF5" w:rsidRDefault="00BF2A3A" w:rsidP="00BF2A3A">
                      <w:pPr>
                        <w:rPr>
                          <w:lang w:val="en-GB"/>
                        </w:rPr>
                      </w:pPr>
                      <w:r w:rsidRPr="003B2EF5">
                        <w:rPr>
                          <w:rFonts w:ascii="DINOT" w:hAnsi="DINOT" w:cs="DINOT"/>
                          <w:sz w:val="13"/>
                          <w:szCs w:val="13"/>
                          <w:lang w:val="en-GB"/>
                        </w:rPr>
                        <w:t>Melbye Skandinavia Region Danmark | Galoche Allé 15 | DK- 4600 Køge | Tlf +45 57 60 0960 | melbye@melbye.as | www.melbye.as</w:t>
                      </w:r>
                      <w:r w:rsidRPr="003B2EF5">
                        <w:rPr>
                          <w:lang w:val="en-GB"/>
                        </w:rPr>
                        <w:t xml:space="preserve"> </w:t>
                      </w:r>
                      <w:r>
                        <w:ptab w:relativeTo="margin" w:alignment="right" w:leader="none"/>
                      </w:r>
                      <w:r>
                        <w:ptab w:relativeTo="margin" w:alignment="left" w:leader="none"/>
                      </w:r>
                      <w:r>
                        <w:ptab w:relativeTo="margin" w:alignment="right" w:leader="none"/>
                      </w:r>
                    </w:p>
                    <w:p w:rsidR="00BF2A3A" w:rsidRPr="003B2EF5" w:rsidRDefault="00BF2A3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B86">
        <w:rPr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5138420</wp:posOffset>
                </wp:positionV>
                <wp:extent cx="934720" cy="770255"/>
                <wp:effectExtent l="0" t="0" r="0" b="0"/>
                <wp:wrapNone/>
                <wp:docPr id="3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2A3A" w:rsidRDefault="00BF2A3A" w:rsidP="009710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-24.5pt;margin-top:404.6pt;width:73.6pt;height:6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" stroked="f">
                <v:textbox>
                  <w:txbxContent>
                    <w:p w:rsidR="00BF2A3A" w:rsidRDefault="00BF2A3A" w:rsidP="00971047"/>
                  </w:txbxContent>
                </v:textbox>
              </v:shape>
            </w:pict>
          </mc:Fallback>
        </mc:AlternateContent>
      </w:r>
    </w:p>
    <w:sectPr w:rsidR="00A27122" w:rsidRPr="00E74DB0" w:rsidSect="001F2902">
      <w:headerReference w:type="default" r:id="rId21"/>
      <w:headerReference w:type="first" r:id="rId22"/>
      <w:footerReference w:type="first" r:id="rId23"/>
      <w:type w:val="continuous"/>
      <w:pgSz w:w="11906" w:h="16838" w:code="9"/>
      <w:pgMar w:top="1134" w:right="737" w:bottom="284" w:left="907" w:header="79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AA2" w:rsidRDefault="003B5AA2" w:rsidP="00C56712">
      <w:pPr>
        <w:spacing w:line="240" w:lineRule="auto"/>
      </w:pPr>
      <w:r>
        <w:separator/>
      </w:r>
    </w:p>
  </w:endnote>
  <w:endnote w:type="continuationSeparator" w:id="0">
    <w:p w:rsidR="003B5AA2" w:rsidRDefault="003B5AA2" w:rsidP="00C567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FE0" w:rsidRDefault="00F63FE0">
    <w:pPr>
      <w:pStyle w:val="Bunntekst"/>
    </w:pPr>
  </w:p>
  <w:p w:rsidR="00A73AA2" w:rsidRDefault="00A73A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AA2" w:rsidRDefault="003B5AA2" w:rsidP="00C56712">
      <w:pPr>
        <w:spacing w:line="240" w:lineRule="auto"/>
      </w:pPr>
      <w:r>
        <w:separator/>
      </w:r>
    </w:p>
  </w:footnote>
  <w:footnote w:type="continuationSeparator" w:id="0">
    <w:p w:rsidR="003B5AA2" w:rsidRDefault="003B5AA2" w:rsidP="00C567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AA2" w:rsidRDefault="005359C0">
    <w:pPr>
      <w:pStyle w:val="Topptekst"/>
    </w:pPr>
    <w:r w:rsidRPr="00D71AC9">
      <w:rPr>
        <w:noProof/>
        <w:lang w:eastAsia="nb-N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6125210</wp:posOffset>
          </wp:positionH>
          <wp:positionV relativeFrom="page">
            <wp:posOffset>295275</wp:posOffset>
          </wp:positionV>
          <wp:extent cx="971550" cy="304800"/>
          <wp:effectExtent l="0" t="0" r="0" b="0"/>
          <wp:wrapNone/>
          <wp:docPr id="16" name="Bilde 0" descr="Logo M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155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712" w:rsidRDefault="00C56712">
    <w:pPr>
      <w:pStyle w:val="Topptekst"/>
    </w:pPr>
    <w:r w:rsidRPr="00D71AC9">
      <w:rPr>
        <w:noProof/>
        <w:lang w:eastAsia="nb-N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-205105</wp:posOffset>
          </wp:positionV>
          <wp:extent cx="968400" cy="309600"/>
          <wp:effectExtent l="0" t="0" r="3175" b="0"/>
          <wp:wrapSquare wrapText="bothSides"/>
          <wp:docPr id="18" name="Bilde 0" descr="Logo M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8400" cy="3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718B3B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E96BB0"/>
    <w:multiLevelType w:val="hybridMultilevel"/>
    <w:tmpl w:val="1F06988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AD57DD"/>
    <w:multiLevelType w:val="hybridMultilevel"/>
    <w:tmpl w:val="3E54A6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F56CB"/>
    <w:multiLevelType w:val="hybridMultilevel"/>
    <w:tmpl w:val="EA1848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13721"/>
    <w:multiLevelType w:val="hybridMultilevel"/>
    <w:tmpl w:val="0A2C75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872" w:hanging="360"/>
      </w:pPr>
    </w:lvl>
    <w:lvl w:ilvl="2" w:tplc="0409001B" w:tentative="1">
      <w:start w:val="1"/>
      <w:numFmt w:val="lowerRoman"/>
      <w:lvlText w:val="%3."/>
      <w:lvlJc w:val="right"/>
      <w:pPr>
        <w:ind w:left="1592" w:hanging="180"/>
      </w:pPr>
    </w:lvl>
    <w:lvl w:ilvl="3" w:tplc="0409000F" w:tentative="1">
      <w:start w:val="1"/>
      <w:numFmt w:val="decimal"/>
      <w:lvlText w:val="%4."/>
      <w:lvlJc w:val="left"/>
      <w:pPr>
        <w:ind w:left="2312" w:hanging="360"/>
      </w:pPr>
    </w:lvl>
    <w:lvl w:ilvl="4" w:tplc="04090019" w:tentative="1">
      <w:start w:val="1"/>
      <w:numFmt w:val="lowerLetter"/>
      <w:lvlText w:val="%5."/>
      <w:lvlJc w:val="left"/>
      <w:pPr>
        <w:ind w:left="3032" w:hanging="360"/>
      </w:pPr>
    </w:lvl>
    <w:lvl w:ilvl="5" w:tplc="0409001B" w:tentative="1">
      <w:start w:val="1"/>
      <w:numFmt w:val="lowerRoman"/>
      <w:lvlText w:val="%6."/>
      <w:lvlJc w:val="right"/>
      <w:pPr>
        <w:ind w:left="3752" w:hanging="180"/>
      </w:pPr>
    </w:lvl>
    <w:lvl w:ilvl="6" w:tplc="0409000F" w:tentative="1">
      <w:start w:val="1"/>
      <w:numFmt w:val="decimal"/>
      <w:lvlText w:val="%7."/>
      <w:lvlJc w:val="left"/>
      <w:pPr>
        <w:ind w:left="4472" w:hanging="360"/>
      </w:pPr>
    </w:lvl>
    <w:lvl w:ilvl="7" w:tplc="04090019" w:tentative="1">
      <w:start w:val="1"/>
      <w:numFmt w:val="lowerLetter"/>
      <w:lvlText w:val="%8."/>
      <w:lvlJc w:val="left"/>
      <w:pPr>
        <w:ind w:left="5192" w:hanging="360"/>
      </w:pPr>
    </w:lvl>
    <w:lvl w:ilvl="8" w:tplc="04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5" w15:restartNumberingAfterBreak="0">
    <w:nsid w:val="46E57FFC"/>
    <w:multiLevelType w:val="hybridMultilevel"/>
    <w:tmpl w:val="2918C800"/>
    <w:lvl w:ilvl="0" w:tplc="51D4A0E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90" w:hanging="360"/>
      </w:pPr>
    </w:lvl>
    <w:lvl w:ilvl="2" w:tplc="0414001B" w:tentative="1">
      <w:start w:val="1"/>
      <w:numFmt w:val="lowerRoman"/>
      <w:lvlText w:val="%3."/>
      <w:lvlJc w:val="right"/>
      <w:pPr>
        <w:ind w:left="2510" w:hanging="180"/>
      </w:pPr>
    </w:lvl>
    <w:lvl w:ilvl="3" w:tplc="0414000F" w:tentative="1">
      <w:start w:val="1"/>
      <w:numFmt w:val="decimal"/>
      <w:lvlText w:val="%4."/>
      <w:lvlJc w:val="left"/>
      <w:pPr>
        <w:ind w:left="3230" w:hanging="360"/>
      </w:pPr>
    </w:lvl>
    <w:lvl w:ilvl="4" w:tplc="04140019" w:tentative="1">
      <w:start w:val="1"/>
      <w:numFmt w:val="lowerLetter"/>
      <w:lvlText w:val="%5."/>
      <w:lvlJc w:val="left"/>
      <w:pPr>
        <w:ind w:left="3950" w:hanging="360"/>
      </w:pPr>
    </w:lvl>
    <w:lvl w:ilvl="5" w:tplc="0414001B" w:tentative="1">
      <w:start w:val="1"/>
      <w:numFmt w:val="lowerRoman"/>
      <w:lvlText w:val="%6."/>
      <w:lvlJc w:val="right"/>
      <w:pPr>
        <w:ind w:left="4670" w:hanging="180"/>
      </w:pPr>
    </w:lvl>
    <w:lvl w:ilvl="6" w:tplc="0414000F" w:tentative="1">
      <w:start w:val="1"/>
      <w:numFmt w:val="decimal"/>
      <w:lvlText w:val="%7."/>
      <w:lvlJc w:val="left"/>
      <w:pPr>
        <w:ind w:left="5390" w:hanging="360"/>
      </w:pPr>
    </w:lvl>
    <w:lvl w:ilvl="7" w:tplc="04140019" w:tentative="1">
      <w:start w:val="1"/>
      <w:numFmt w:val="lowerLetter"/>
      <w:lvlText w:val="%8."/>
      <w:lvlJc w:val="left"/>
      <w:pPr>
        <w:ind w:left="6110" w:hanging="360"/>
      </w:pPr>
    </w:lvl>
    <w:lvl w:ilvl="8" w:tplc="0414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639A4A8D"/>
    <w:multiLevelType w:val="hybridMultilevel"/>
    <w:tmpl w:val="E72AEF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7659D"/>
    <w:multiLevelType w:val="hybridMultilevel"/>
    <w:tmpl w:val="29203B3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811C1"/>
    <w:multiLevelType w:val="hybridMultilevel"/>
    <w:tmpl w:val="AC548D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872" w:hanging="360"/>
      </w:pPr>
    </w:lvl>
    <w:lvl w:ilvl="2" w:tplc="0409001B" w:tentative="1">
      <w:start w:val="1"/>
      <w:numFmt w:val="lowerRoman"/>
      <w:lvlText w:val="%3."/>
      <w:lvlJc w:val="right"/>
      <w:pPr>
        <w:ind w:left="1592" w:hanging="180"/>
      </w:pPr>
    </w:lvl>
    <w:lvl w:ilvl="3" w:tplc="0409000F" w:tentative="1">
      <w:start w:val="1"/>
      <w:numFmt w:val="decimal"/>
      <w:lvlText w:val="%4."/>
      <w:lvlJc w:val="left"/>
      <w:pPr>
        <w:ind w:left="2312" w:hanging="360"/>
      </w:pPr>
    </w:lvl>
    <w:lvl w:ilvl="4" w:tplc="04090019" w:tentative="1">
      <w:start w:val="1"/>
      <w:numFmt w:val="lowerLetter"/>
      <w:lvlText w:val="%5."/>
      <w:lvlJc w:val="left"/>
      <w:pPr>
        <w:ind w:left="3032" w:hanging="360"/>
      </w:pPr>
    </w:lvl>
    <w:lvl w:ilvl="5" w:tplc="0409001B" w:tentative="1">
      <w:start w:val="1"/>
      <w:numFmt w:val="lowerRoman"/>
      <w:lvlText w:val="%6."/>
      <w:lvlJc w:val="right"/>
      <w:pPr>
        <w:ind w:left="3752" w:hanging="180"/>
      </w:pPr>
    </w:lvl>
    <w:lvl w:ilvl="6" w:tplc="0409000F" w:tentative="1">
      <w:start w:val="1"/>
      <w:numFmt w:val="decimal"/>
      <w:lvlText w:val="%7."/>
      <w:lvlJc w:val="left"/>
      <w:pPr>
        <w:ind w:left="4472" w:hanging="360"/>
      </w:pPr>
    </w:lvl>
    <w:lvl w:ilvl="7" w:tplc="04090019" w:tentative="1">
      <w:start w:val="1"/>
      <w:numFmt w:val="lowerLetter"/>
      <w:lvlText w:val="%8."/>
      <w:lvlJc w:val="left"/>
      <w:pPr>
        <w:ind w:left="5192" w:hanging="360"/>
      </w:pPr>
    </w:lvl>
    <w:lvl w:ilvl="8" w:tplc="0409001B" w:tentative="1">
      <w:start w:val="1"/>
      <w:numFmt w:val="lowerRoman"/>
      <w:lvlText w:val="%9."/>
      <w:lvlJc w:val="right"/>
      <w:pPr>
        <w:ind w:left="5912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D14"/>
    <w:rsid w:val="000017B1"/>
    <w:rsid w:val="00083869"/>
    <w:rsid w:val="0011465A"/>
    <w:rsid w:val="001C2309"/>
    <w:rsid w:val="001F2902"/>
    <w:rsid w:val="002267B9"/>
    <w:rsid w:val="00247B62"/>
    <w:rsid w:val="002E6940"/>
    <w:rsid w:val="002E783C"/>
    <w:rsid w:val="00320F89"/>
    <w:rsid w:val="00332D6D"/>
    <w:rsid w:val="003879F6"/>
    <w:rsid w:val="00396AA6"/>
    <w:rsid w:val="003A2AAD"/>
    <w:rsid w:val="003A6DE5"/>
    <w:rsid w:val="003B2EF5"/>
    <w:rsid w:val="003B5AA2"/>
    <w:rsid w:val="003C5172"/>
    <w:rsid w:val="003E4FCE"/>
    <w:rsid w:val="00411B00"/>
    <w:rsid w:val="00436C16"/>
    <w:rsid w:val="004C06C8"/>
    <w:rsid w:val="004F5262"/>
    <w:rsid w:val="00523C6F"/>
    <w:rsid w:val="005359C0"/>
    <w:rsid w:val="00572140"/>
    <w:rsid w:val="0059621B"/>
    <w:rsid w:val="00596ACC"/>
    <w:rsid w:val="005D6EE9"/>
    <w:rsid w:val="005E71FA"/>
    <w:rsid w:val="006105F1"/>
    <w:rsid w:val="006167BE"/>
    <w:rsid w:val="006221FA"/>
    <w:rsid w:val="00660681"/>
    <w:rsid w:val="006730E3"/>
    <w:rsid w:val="00675876"/>
    <w:rsid w:val="006C006A"/>
    <w:rsid w:val="006C4106"/>
    <w:rsid w:val="006E65FE"/>
    <w:rsid w:val="007043A7"/>
    <w:rsid w:val="0071780C"/>
    <w:rsid w:val="007260FB"/>
    <w:rsid w:val="00730B25"/>
    <w:rsid w:val="00763553"/>
    <w:rsid w:val="0078667B"/>
    <w:rsid w:val="00786EB7"/>
    <w:rsid w:val="00790F39"/>
    <w:rsid w:val="007B0D7E"/>
    <w:rsid w:val="00846F33"/>
    <w:rsid w:val="0085609E"/>
    <w:rsid w:val="008641DC"/>
    <w:rsid w:val="00882AAB"/>
    <w:rsid w:val="008C472E"/>
    <w:rsid w:val="008C522A"/>
    <w:rsid w:val="009214D9"/>
    <w:rsid w:val="00933D7B"/>
    <w:rsid w:val="00971047"/>
    <w:rsid w:val="009D0DA8"/>
    <w:rsid w:val="009D68D4"/>
    <w:rsid w:val="00A01F03"/>
    <w:rsid w:val="00A23A23"/>
    <w:rsid w:val="00A24C92"/>
    <w:rsid w:val="00A27122"/>
    <w:rsid w:val="00A73AA2"/>
    <w:rsid w:val="00A84278"/>
    <w:rsid w:val="00B258E3"/>
    <w:rsid w:val="00B310C6"/>
    <w:rsid w:val="00B35F56"/>
    <w:rsid w:val="00B670C2"/>
    <w:rsid w:val="00BB5653"/>
    <w:rsid w:val="00BF2A3A"/>
    <w:rsid w:val="00C27111"/>
    <w:rsid w:val="00C27B86"/>
    <w:rsid w:val="00C31165"/>
    <w:rsid w:val="00C317C7"/>
    <w:rsid w:val="00C56712"/>
    <w:rsid w:val="00C63BD0"/>
    <w:rsid w:val="00C6792E"/>
    <w:rsid w:val="00CB6411"/>
    <w:rsid w:val="00CD35C4"/>
    <w:rsid w:val="00CF0712"/>
    <w:rsid w:val="00D100D7"/>
    <w:rsid w:val="00D25AC3"/>
    <w:rsid w:val="00D34D14"/>
    <w:rsid w:val="00D5649C"/>
    <w:rsid w:val="00E00D46"/>
    <w:rsid w:val="00E74DB0"/>
    <w:rsid w:val="00E82553"/>
    <w:rsid w:val="00EA58DE"/>
    <w:rsid w:val="00EC1A7C"/>
    <w:rsid w:val="00EC5366"/>
    <w:rsid w:val="00EF7400"/>
    <w:rsid w:val="00F63FE0"/>
    <w:rsid w:val="00F70F49"/>
    <w:rsid w:val="00FB3C40"/>
    <w:rsid w:val="00FB461D"/>
    <w:rsid w:val="00FC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0A2BB3B"/>
  <w15:docId w15:val="{97EC2A28-6ACC-40E2-8760-CBF32DD7E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AA2"/>
    <w:pPr>
      <w:spacing w:after="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083869"/>
    <w:pPr>
      <w:keepNext/>
      <w:keepLines/>
      <w:spacing w:before="400" w:line="288" w:lineRule="auto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2E78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Konvoluttadresse">
    <w:name w:val="envelope address"/>
    <w:basedOn w:val="Normal"/>
    <w:uiPriority w:val="99"/>
    <w:semiHidden/>
    <w:rsid w:val="0059621B"/>
  </w:style>
  <w:style w:type="paragraph" w:styleId="Hilsen">
    <w:name w:val="Closing"/>
    <w:basedOn w:val="Konvoluttadresse"/>
    <w:link w:val="HilsenTegn"/>
    <w:uiPriority w:val="99"/>
    <w:semiHidden/>
    <w:rsid w:val="0059621B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A73AA2"/>
  </w:style>
  <w:style w:type="paragraph" w:styleId="Brdtekst">
    <w:name w:val="Body Text"/>
    <w:basedOn w:val="Normal"/>
    <w:link w:val="BrdtekstTegn"/>
    <w:uiPriority w:val="99"/>
    <w:semiHidden/>
    <w:rsid w:val="0059621B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A73AA2"/>
  </w:style>
  <w:style w:type="paragraph" w:styleId="Tittel">
    <w:name w:val="Title"/>
    <w:basedOn w:val="Normal"/>
    <w:next w:val="Normal"/>
    <w:link w:val="TittelTegn"/>
    <w:uiPriority w:val="10"/>
    <w:qFormat/>
    <w:rsid w:val="00F63FE0"/>
    <w:pPr>
      <w:pBdr>
        <w:bottom w:val="single" w:sz="6" w:space="12" w:color="auto"/>
      </w:pBd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4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63FE0"/>
    <w:rPr>
      <w:rFonts w:asciiTheme="majorHAnsi" w:eastAsiaTheme="majorEastAsia" w:hAnsiTheme="majorHAnsi" w:cstheme="majorBidi"/>
      <w:b/>
      <w:kern w:val="28"/>
      <w:sz w:val="48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56712"/>
    <w:pPr>
      <w:numPr>
        <w:ilvl w:val="1"/>
      </w:numPr>
      <w:spacing w:before="280"/>
    </w:pPr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56712"/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83869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73AA2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C56712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A73AA2"/>
  </w:style>
  <w:style w:type="paragraph" w:styleId="Bunntekst">
    <w:name w:val="footer"/>
    <w:basedOn w:val="Normal"/>
    <w:link w:val="BunntekstTegn"/>
    <w:uiPriority w:val="99"/>
    <w:rsid w:val="00A73AA2"/>
    <w:pPr>
      <w:tabs>
        <w:tab w:val="center" w:pos="4536"/>
        <w:tab w:val="right" w:pos="9072"/>
      </w:tabs>
      <w:spacing w:line="240" w:lineRule="auto"/>
      <w:jc w:val="right"/>
    </w:pPr>
  </w:style>
  <w:style w:type="character" w:customStyle="1" w:styleId="BunntekstTegn">
    <w:name w:val="Bunntekst Tegn"/>
    <w:basedOn w:val="Standardskriftforavsnitt"/>
    <w:link w:val="Bunntekst"/>
    <w:uiPriority w:val="99"/>
    <w:rsid w:val="00A73AA2"/>
  </w:style>
  <w:style w:type="character" w:styleId="Plassholdertekst">
    <w:name w:val="Placeholder Text"/>
    <w:basedOn w:val="Standardskriftforavsnitt"/>
    <w:uiPriority w:val="99"/>
    <w:semiHidden/>
    <w:rsid w:val="00C56712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567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56712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114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lbye">
    <w:name w:val="Melbye"/>
    <w:basedOn w:val="Vanligtabell"/>
    <w:uiPriority w:val="99"/>
    <w:rsid w:val="0011465A"/>
    <w:pPr>
      <w:spacing w:after="0" w:line="240" w:lineRule="auto"/>
    </w:pPr>
    <w:tblPr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Punktliste">
    <w:name w:val="List Bullet"/>
    <w:basedOn w:val="Normal"/>
    <w:uiPriority w:val="99"/>
    <w:qFormat/>
    <w:rsid w:val="00A73AA2"/>
    <w:pPr>
      <w:numPr>
        <w:numId w:val="1"/>
      </w:numPr>
      <w:contextualSpacing/>
    </w:pPr>
  </w:style>
  <w:style w:type="paragraph" w:customStyle="1" w:styleId="adressefeltmalsider">
    <w:name w:val="adressefelt malsider"/>
    <w:basedOn w:val="Normal"/>
    <w:uiPriority w:val="99"/>
    <w:rsid w:val="005359C0"/>
    <w:pPr>
      <w:suppressAutoHyphens/>
      <w:autoSpaceDE w:val="0"/>
      <w:autoSpaceDN w:val="0"/>
      <w:adjustRightInd w:val="0"/>
      <w:spacing w:line="240" w:lineRule="atLeast"/>
      <w:textAlignment w:val="center"/>
    </w:pPr>
    <w:rPr>
      <w:rFonts w:ascii="DINOT" w:eastAsiaTheme="minorEastAsia" w:hAnsi="DINOT" w:cs="DINOT"/>
      <w:color w:val="000000"/>
      <w:sz w:val="13"/>
      <w:szCs w:val="13"/>
      <w:lang w:val="en-GB" w:eastAsia="nb-NO"/>
    </w:rPr>
  </w:style>
  <w:style w:type="character" w:styleId="Hyperkobling">
    <w:name w:val="Hyperlink"/>
    <w:basedOn w:val="Standardskriftforavsnitt"/>
    <w:uiPriority w:val="99"/>
    <w:unhideWhenUsed/>
    <w:rsid w:val="005359C0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3A6DE5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396AA6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96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5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melbye.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RENblad%202022%20-4.4.1%20PE%20R&#248;r.pdf" TargetMode="External"/><Relationship Id="rId19" Type="http://schemas.openxmlformats.org/officeDocument/2006/relationships/hyperlink" Target="http://www.melbye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E\DOKUMENTMALER\Norge\Monteringsanvisning_v2-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0CC6AF70C44D568062930B9D2502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504EFD-09BC-4E60-AE6A-65CEB3C5A22F}"/>
      </w:docPartPr>
      <w:docPartBody>
        <w:p w:rsidR="00F62B55" w:rsidRDefault="00704A7A" w:rsidP="00704A7A">
          <w:pPr>
            <w:pStyle w:val="3B0CC6AF70C44D568062930B9D250287"/>
          </w:pPr>
          <w:r w:rsidRPr="00884F11">
            <w:rPr>
              <w:rStyle w:val="Plassholdertekst"/>
            </w:rPr>
            <w:t>[Overskrift]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A7A"/>
    <w:rsid w:val="000D2793"/>
    <w:rsid w:val="0054141A"/>
    <w:rsid w:val="00663D3B"/>
    <w:rsid w:val="00704A7A"/>
    <w:rsid w:val="00745003"/>
    <w:rsid w:val="008F2C74"/>
    <w:rsid w:val="00C16800"/>
    <w:rsid w:val="00D11CE4"/>
    <w:rsid w:val="00E34AE6"/>
    <w:rsid w:val="00F6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4A7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34AE6"/>
    <w:rPr>
      <w:color w:val="808080"/>
    </w:rPr>
  </w:style>
  <w:style w:type="paragraph" w:customStyle="1" w:styleId="242D22863E644296A03BB4E89C4872F3">
    <w:name w:val="242D22863E644296A03BB4E89C4872F3"/>
    <w:rsid w:val="00704A7A"/>
  </w:style>
  <w:style w:type="paragraph" w:customStyle="1" w:styleId="2698E489E7894E2C9EB428749D629A71">
    <w:name w:val="2698E489E7894E2C9EB428749D629A71"/>
    <w:rsid w:val="00704A7A"/>
  </w:style>
  <w:style w:type="paragraph" w:customStyle="1" w:styleId="A2C4F41F632E436786250CDBCC99E9C2">
    <w:name w:val="A2C4F41F632E436786250CDBCC99E9C2"/>
    <w:rsid w:val="00704A7A"/>
  </w:style>
  <w:style w:type="paragraph" w:customStyle="1" w:styleId="02261C02D9934E859621EE61D736CF0E">
    <w:name w:val="02261C02D9934E859621EE61D736CF0E"/>
    <w:rsid w:val="00704A7A"/>
  </w:style>
  <w:style w:type="paragraph" w:customStyle="1" w:styleId="12F3BD77AD9C4BE09C0BFB654F4A8077">
    <w:name w:val="12F3BD77AD9C4BE09C0BFB654F4A8077"/>
    <w:rsid w:val="00704A7A"/>
  </w:style>
  <w:style w:type="paragraph" w:customStyle="1" w:styleId="D7822B00490B452C891E7D0DAD0C8CB7">
    <w:name w:val="D7822B00490B452C891E7D0DAD0C8CB7"/>
    <w:rsid w:val="00704A7A"/>
  </w:style>
  <w:style w:type="paragraph" w:customStyle="1" w:styleId="B4C3A9CC60DE478FA3C2DE5FB0076284">
    <w:name w:val="B4C3A9CC60DE478FA3C2DE5FB0076284"/>
    <w:rsid w:val="00704A7A"/>
  </w:style>
  <w:style w:type="paragraph" w:customStyle="1" w:styleId="12B631197F0B448FA0B977F0B51BEC63">
    <w:name w:val="12B631197F0B448FA0B977F0B51BEC63"/>
    <w:rsid w:val="00704A7A"/>
  </w:style>
  <w:style w:type="paragraph" w:customStyle="1" w:styleId="3B0CC6AF70C44D568062930B9D250287">
    <w:name w:val="3B0CC6AF70C44D568062930B9D250287"/>
    <w:rsid w:val="00704A7A"/>
    <w:pPr>
      <w:spacing w:after="200" w:line="276" w:lineRule="auto"/>
    </w:pPr>
  </w:style>
  <w:style w:type="paragraph" w:customStyle="1" w:styleId="90821DAA47CE452A9B1F1C8CCA101333">
    <w:name w:val="90821DAA47CE452A9B1F1C8CCA101333"/>
    <w:rsid w:val="00704A7A"/>
    <w:pPr>
      <w:spacing w:after="200" w:line="276" w:lineRule="auto"/>
    </w:pPr>
  </w:style>
  <w:style w:type="paragraph" w:customStyle="1" w:styleId="B43F379B060F40D79A8677E3C971B831">
    <w:name w:val="B43F379B060F40D79A8677E3C971B831"/>
    <w:rsid w:val="00704A7A"/>
    <w:pPr>
      <w:spacing w:after="200" w:line="276" w:lineRule="auto"/>
    </w:pPr>
  </w:style>
  <w:style w:type="paragraph" w:customStyle="1" w:styleId="C75AAC39750D462E878FB73CD2BB8FD4">
    <w:name w:val="C75AAC39750D462E878FB73CD2BB8FD4"/>
    <w:rsid w:val="00704A7A"/>
    <w:pPr>
      <w:spacing w:after="200" w:line="276" w:lineRule="auto"/>
    </w:pPr>
  </w:style>
  <w:style w:type="paragraph" w:customStyle="1" w:styleId="55ECD9C74C764E6C8644FBF0CFBAF326">
    <w:name w:val="55ECD9C74C764E6C8644FBF0CFBAF326"/>
    <w:rsid w:val="00704A7A"/>
    <w:pPr>
      <w:spacing w:after="200" w:line="276" w:lineRule="auto"/>
    </w:pPr>
  </w:style>
  <w:style w:type="paragraph" w:customStyle="1" w:styleId="4EDE1CB0D2274ADFA7018E2E10016B96">
    <w:name w:val="4EDE1CB0D2274ADFA7018E2E10016B96"/>
    <w:rsid w:val="00704A7A"/>
    <w:pPr>
      <w:spacing w:after="200" w:line="276" w:lineRule="auto"/>
    </w:pPr>
  </w:style>
  <w:style w:type="paragraph" w:customStyle="1" w:styleId="C6A1E430881E4A96843EDAD5853561DB">
    <w:name w:val="C6A1E430881E4A96843EDAD5853561DB"/>
    <w:rsid w:val="00704A7A"/>
    <w:pPr>
      <w:spacing w:after="200" w:line="276" w:lineRule="auto"/>
    </w:pPr>
  </w:style>
  <w:style w:type="paragraph" w:customStyle="1" w:styleId="ED6A5B4086A34643AA792E522496A439">
    <w:name w:val="ED6A5B4086A34643AA792E522496A439"/>
    <w:rsid w:val="00704A7A"/>
    <w:pPr>
      <w:spacing w:after="200" w:line="276" w:lineRule="auto"/>
    </w:pPr>
  </w:style>
  <w:style w:type="paragraph" w:customStyle="1" w:styleId="56CD22AE28214CC18F1ABC24C967DCDD">
    <w:name w:val="56CD22AE28214CC18F1ABC24C967DCDD"/>
    <w:rsid w:val="00704A7A"/>
    <w:pPr>
      <w:spacing w:after="200" w:line="276" w:lineRule="auto"/>
    </w:pPr>
  </w:style>
  <w:style w:type="paragraph" w:customStyle="1" w:styleId="EEB4C90D4E2342DDAC9941093423526B">
    <w:name w:val="EEB4C90D4E2342DDAC9941093423526B"/>
    <w:rsid w:val="00704A7A"/>
    <w:pPr>
      <w:spacing w:after="200" w:line="276" w:lineRule="auto"/>
    </w:pPr>
  </w:style>
  <w:style w:type="paragraph" w:customStyle="1" w:styleId="70E8E3C3CF594379884D1B481C3B6B3D">
    <w:name w:val="70E8E3C3CF594379884D1B481C3B6B3D"/>
    <w:rsid w:val="00704A7A"/>
    <w:pPr>
      <w:spacing w:after="200" w:line="276" w:lineRule="auto"/>
    </w:pPr>
  </w:style>
  <w:style w:type="paragraph" w:customStyle="1" w:styleId="58A0B6CF05CE430397EA4E84ABB95EED">
    <w:name w:val="58A0B6CF05CE430397EA4E84ABB95EED"/>
    <w:rsid w:val="00704A7A"/>
    <w:pPr>
      <w:spacing w:after="200" w:line="276" w:lineRule="auto"/>
    </w:pPr>
  </w:style>
  <w:style w:type="paragraph" w:customStyle="1" w:styleId="FE9BBB06E17C445CA8C07E6475FA173A">
    <w:name w:val="FE9BBB06E17C445CA8C07E6475FA173A"/>
    <w:rsid w:val="00704A7A"/>
    <w:pPr>
      <w:spacing w:after="200" w:line="276" w:lineRule="auto"/>
    </w:pPr>
  </w:style>
  <w:style w:type="paragraph" w:customStyle="1" w:styleId="ED8385EBC6A343C1BFE7EEB2C5828B38">
    <w:name w:val="ED8385EBC6A343C1BFE7EEB2C5828B38"/>
    <w:rsid w:val="00704A7A"/>
    <w:pPr>
      <w:spacing w:after="200" w:line="276" w:lineRule="auto"/>
    </w:pPr>
  </w:style>
  <w:style w:type="paragraph" w:customStyle="1" w:styleId="3200DDFD4ED14941BF91671FEA2122B7">
    <w:name w:val="3200DDFD4ED14941BF91671FEA2122B7"/>
    <w:rsid w:val="00704A7A"/>
    <w:pPr>
      <w:spacing w:after="200" w:line="276" w:lineRule="auto"/>
    </w:pPr>
  </w:style>
  <w:style w:type="paragraph" w:customStyle="1" w:styleId="B9951665116648779E0C282914CC1934">
    <w:name w:val="B9951665116648779E0C282914CC1934"/>
    <w:rsid w:val="00704A7A"/>
    <w:pPr>
      <w:spacing w:after="200" w:line="276" w:lineRule="auto"/>
    </w:pPr>
  </w:style>
  <w:style w:type="paragraph" w:customStyle="1" w:styleId="4E57A7FD9FC642A59373112BDD754EE9">
    <w:name w:val="4E57A7FD9FC642A59373112BDD754EE9"/>
    <w:rsid w:val="00704A7A"/>
    <w:pPr>
      <w:spacing w:after="200" w:line="276" w:lineRule="auto"/>
    </w:pPr>
  </w:style>
  <w:style w:type="paragraph" w:customStyle="1" w:styleId="E239AD871F1F43A798442C94F283680A">
    <w:name w:val="E239AD871F1F43A798442C94F283680A"/>
    <w:rsid w:val="00704A7A"/>
    <w:pPr>
      <w:spacing w:after="200" w:line="276" w:lineRule="auto"/>
    </w:pPr>
  </w:style>
  <w:style w:type="paragraph" w:customStyle="1" w:styleId="2754CD807CC04B0CA19CF19B9C5B05EF">
    <w:name w:val="2754CD807CC04B0CA19CF19B9C5B05EF"/>
    <w:rsid w:val="00704A7A"/>
    <w:pPr>
      <w:spacing w:after="200" w:line="276" w:lineRule="auto"/>
    </w:pPr>
  </w:style>
  <w:style w:type="paragraph" w:customStyle="1" w:styleId="7688637765DB4102BA4807828013C016">
    <w:name w:val="7688637765DB4102BA4807828013C016"/>
    <w:rsid w:val="00704A7A"/>
    <w:pPr>
      <w:spacing w:after="200" w:line="276" w:lineRule="auto"/>
    </w:pPr>
  </w:style>
  <w:style w:type="paragraph" w:customStyle="1" w:styleId="825B7B530B2946869A1C2B69DF1918B8">
    <w:name w:val="825B7B530B2946869A1C2B69DF1918B8"/>
    <w:rsid w:val="00704A7A"/>
    <w:pPr>
      <w:spacing w:after="200" w:line="276" w:lineRule="auto"/>
    </w:pPr>
  </w:style>
  <w:style w:type="paragraph" w:customStyle="1" w:styleId="3436F82925E945109BAD12031B091144">
    <w:name w:val="3436F82925E945109BAD12031B091144"/>
    <w:rsid w:val="00704A7A"/>
    <w:pPr>
      <w:spacing w:after="200" w:line="276" w:lineRule="auto"/>
    </w:pPr>
  </w:style>
  <w:style w:type="paragraph" w:customStyle="1" w:styleId="303D6647B3C34528B0BB4646342DA680">
    <w:name w:val="303D6647B3C34528B0BB4646342DA680"/>
    <w:rsid w:val="00E34AE6"/>
    <w:pPr>
      <w:spacing w:after="200" w:line="276" w:lineRule="auto"/>
    </w:pPr>
  </w:style>
  <w:style w:type="paragraph" w:customStyle="1" w:styleId="FBCE61A646FF4381844DAB076C1E6CB0">
    <w:name w:val="FBCE61A646FF4381844DAB076C1E6CB0"/>
    <w:rsid w:val="00E34AE6"/>
    <w:pPr>
      <w:spacing w:after="200" w:line="276" w:lineRule="auto"/>
    </w:pPr>
  </w:style>
  <w:style w:type="paragraph" w:customStyle="1" w:styleId="25DAA57DFF6847A4B1574832F5B20B72">
    <w:name w:val="25DAA57DFF6847A4B1574832F5B20B72"/>
    <w:rsid w:val="00E34AE6"/>
    <w:pPr>
      <w:spacing w:after="200" w:line="276" w:lineRule="auto"/>
    </w:pPr>
  </w:style>
  <w:style w:type="paragraph" w:customStyle="1" w:styleId="3BB1A782571441598502522EE4CD2030">
    <w:name w:val="3BB1A782571441598502522EE4CD2030"/>
    <w:rsid w:val="00E34AE6"/>
    <w:pPr>
      <w:spacing w:after="200" w:line="276" w:lineRule="auto"/>
    </w:pPr>
  </w:style>
  <w:style w:type="paragraph" w:customStyle="1" w:styleId="D927888876A94B788D780F9AA6263F97">
    <w:name w:val="D927888876A94B788D780F9AA6263F97"/>
    <w:rsid w:val="000D27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</root>
</file>

<file path=customXml/itemProps1.xml><?xml version="1.0" encoding="utf-8"?>
<ds:datastoreItem xmlns:ds="http://schemas.openxmlformats.org/officeDocument/2006/customXml" ds:itemID="{07C83B91-186B-4992-B237-A5D3A00CBF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Monteringsanvisning_v2-3</Template>
  <TotalTime>9</TotalTime>
  <Pages>3</Pages>
  <Words>438</Words>
  <Characters>2325</Characters>
  <Application>Microsoft Office Word</Application>
  <DocSecurity>0</DocSecurity>
  <PresentationFormat/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Melbye Skandinavia</Company>
  <LinksUpToDate>false</LinksUpToDate>
  <CharactersWithSpaces>2758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Else Marie Solum</dc:creator>
  <dc:description>Template by addpoint.no</dc:description>
  <cp:lastModifiedBy>Espen Rasch</cp:lastModifiedBy>
  <cp:revision>6</cp:revision>
  <cp:lastPrinted>2017-03-28T12:41:00Z</cp:lastPrinted>
  <dcterms:created xsi:type="dcterms:W3CDTF">2019-01-30T11:02:00Z</dcterms:created>
  <dcterms:modified xsi:type="dcterms:W3CDTF">2019-03-11T09:24:00Z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